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31012" w14:textId="52116243" w:rsidR="00F8740A" w:rsidRPr="00584564" w:rsidRDefault="00B70806" w:rsidP="008E210B">
      <w:pPr>
        <w:pStyle w:val="TitleinCoverPage"/>
        <w:rPr>
          <w:color w:val="BBA14F"/>
        </w:rPr>
      </w:pPr>
      <w:r>
        <w:rPr>
          <w:noProof/>
          <w:color w:val="BBA14F"/>
        </w:rPr>
        <mc:AlternateContent>
          <mc:Choice Requires="wps">
            <w:drawing>
              <wp:anchor distT="0" distB="0" distL="114300" distR="114300" simplePos="0" relativeHeight="251674624" behindDoc="0" locked="0" layoutInCell="1" allowOverlap="1" wp14:anchorId="4E08D435" wp14:editId="517198DE">
                <wp:simplePos x="0" y="0"/>
                <wp:positionH relativeFrom="column">
                  <wp:posOffset>-421559</wp:posOffset>
                </wp:positionH>
                <wp:positionV relativeFrom="paragraph">
                  <wp:posOffset>-913130</wp:posOffset>
                </wp:positionV>
                <wp:extent cx="45085" cy="10679430"/>
                <wp:effectExtent l="0" t="0" r="0" b="7620"/>
                <wp:wrapNone/>
                <wp:docPr id="17" name="Rectangle 17"/>
                <wp:cNvGraphicFramePr/>
                <a:graphic xmlns:a="http://schemas.openxmlformats.org/drawingml/2006/main">
                  <a:graphicData uri="http://schemas.microsoft.com/office/word/2010/wordprocessingShape">
                    <wps:wsp>
                      <wps:cNvSpPr/>
                      <wps:spPr>
                        <a:xfrm flipH="1">
                          <a:off x="0" y="0"/>
                          <a:ext cx="45085" cy="10679430"/>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1FB33" id="Rectangle 17" o:spid="_x0000_s1026" style="position:absolute;margin-left:-33.2pt;margin-top:-71.9pt;width:3.55pt;height:840.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" fillcolor="#bba14f" stroked="f" strokeweight="1pt"/>
            </w:pict>
          </mc:Fallback>
        </mc:AlternateContent>
      </w:r>
      <w:r>
        <w:rPr>
          <w:noProof/>
          <w:color w:val="BBA14F"/>
        </w:rPr>
        <mc:AlternateContent>
          <mc:Choice Requires="wps">
            <w:drawing>
              <wp:anchor distT="0" distB="0" distL="114300" distR="114300" simplePos="0" relativeHeight="251672576" behindDoc="0" locked="0" layoutInCell="1" allowOverlap="1" wp14:anchorId="7AFBA2CF" wp14:editId="7FF3757C">
                <wp:simplePos x="0" y="0"/>
                <wp:positionH relativeFrom="column">
                  <wp:posOffset>-506649</wp:posOffset>
                </wp:positionH>
                <wp:positionV relativeFrom="paragraph">
                  <wp:posOffset>-913130</wp:posOffset>
                </wp:positionV>
                <wp:extent cx="45085" cy="10679430"/>
                <wp:effectExtent l="0" t="0" r="0" b="7620"/>
                <wp:wrapNone/>
                <wp:docPr id="16" name="Rectangle 16"/>
                <wp:cNvGraphicFramePr/>
                <a:graphic xmlns:a="http://schemas.openxmlformats.org/drawingml/2006/main">
                  <a:graphicData uri="http://schemas.microsoft.com/office/word/2010/wordprocessingShape">
                    <wps:wsp>
                      <wps:cNvSpPr/>
                      <wps:spPr>
                        <a:xfrm flipH="1">
                          <a:off x="0" y="0"/>
                          <a:ext cx="45085" cy="10679430"/>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2848A" id="Rectangle 16" o:spid="_x0000_s1026" style="position:absolute;margin-left:-39.9pt;margin-top:-71.9pt;width:3.55pt;height:840.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" fillcolor="#bba14f" stroked="f" strokeweight="1pt"/>
            </w:pict>
          </mc:Fallback>
        </mc:AlternateContent>
      </w:r>
      <w:r>
        <w:rPr>
          <w:noProof/>
          <w:color w:val="BBA14F"/>
        </w:rPr>
        <mc:AlternateContent>
          <mc:Choice Requires="wps">
            <w:drawing>
              <wp:anchor distT="0" distB="0" distL="114300" distR="114300" simplePos="0" relativeHeight="251670528" behindDoc="0" locked="0" layoutInCell="1" allowOverlap="1" wp14:anchorId="51922EE2" wp14:editId="61C41ED2">
                <wp:simplePos x="0" y="0"/>
                <wp:positionH relativeFrom="column">
                  <wp:posOffset>-588272</wp:posOffset>
                </wp:positionH>
                <wp:positionV relativeFrom="paragraph">
                  <wp:posOffset>-918370</wp:posOffset>
                </wp:positionV>
                <wp:extent cx="45719" cy="10679983"/>
                <wp:effectExtent l="0" t="0" r="0" b="7620"/>
                <wp:wrapNone/>
                <wp:docPr id="15" name="Rectangle 15"/>
                <wp:cNvGraphicFramePr/>
                <a:graphic xmlns:a="http://schemas.openxmlformats.org/drawingml/2006/main">
                  <a:graphicData uri="http://schemas.microsoft.com/office/word/2010/wordprocessingShape">
                    <wps:wsp>
                      <wps:cNvSpPr/>
                      <wps:spPr>
                        <a:xfrm flipH="1">
                          <a:off x="0" y="0"/>
                          <a:ext cx="45719" cy="10679983"/>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B9C2C" id="Rectangle 15" o:spid="_x0000_s1026" style="position:absolute;margin-left:-46.3pt;margin-top:-72.3pt;width:3.6pt;height:840.9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" fillcolor="#bba14f" stroked="f" strokeweight="1pt"/>
            </w:pict>
          </mc:Fallback>
        </mc:AlternateContent>
      </w:r>
      <w:r w:rsidR="00CA335B" w:rsidRPr="00584564">
        <w:rPr>
          <w:noProof/>
          <w:color w:val="BBA14F"/>
        </w:rPr>
        <mc:AlternateContent>
          <mc:Choice Requires="wps">
            <w:drawing>
              <wp:anchor distT="0" distB="0" distL="114300" distR="114300" simplePos="0" relativeHeight="251658239" behindDoc="1" locked="0" layoutInCell="1" allowOverlap="1" wp14:anchorId="71C34CF0" wp14:editId="420DE2EF">
                <wp:simplePos x="0" y="0"/>
                <wp:positionH relativeFrom="column">
                  <wp:posOffset>-950614</wp:posOffset>
                </wp:positionH>
                <wp:positionV relativeFrom="paragraph">
                  <wp:posOffset>-968721</wp:posOffset>
                </wp:positionV>
                <wp:extent cx="7613851" cy="10782665"/>
                <wp:effectExtent l="0" t="0" r="6350" b="0"/>
                <wp:wrapNone/>
                <wp:docPr id="10" name="Rectangle 10"/>
                <wp:cNvGraphicFramePr/>
                <a:graphic xmlns:a="http://schemas.openxmlformats.org/drawingml/2006/main">
                  <a:graphicData uri="http://schemas.microsoft.com/office/word/2010/wordprocessingShape">
                    <wps:wsp>
                      <wps:cNvSpPr/>
                      <wps:spPr>
                        <a:xfrm>
                          <a:off x="0" y="0"/>
                          <a:ext cx="7613851" cy="10782665"/>
                        </a:xfrm>
                        <a:prstGeom prst="rect">
                          <a:avLst/>
                        </a:prstGeom>
                        <a:solidFill>
                          <a:srgbClr val="33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18FD2" id="Rectangle 10" o:spid="_x0000_s1026" style="position:absolute;margin-left:-74.85pt;margin-top:-76.3pt;width:599.5pt;height:849.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" fillcolor="#300" stroked="f" strokeweight="1pt"/>
            </w:pict>
          </mc:Fallback>
        </mc:AlternateContent>
      </w:r>
      <w:r w:rsidR="00F8740A" w:rsidRPr="00584564">
        <w:rPr>
          <w:color w:val="BBA14F"/>
        </w:rPr>
        <w:t xml:space="preserve">Effect of salinity on growth and yield of </w:t>
      </w:r>
      <w:r w:rsidR="00A634BC" w:rsidRPr="00584564">
        <w:rPr>
          <w:color w:val="BBA14F"/>
        </w:rPr>
        <w:t xml:space="preserve">selected </w:t>
      </w:r>
      <w:r w:rsidR="00F8740A" w:rsidRPr="00584564">
        <w:rPr>
          <w:color w:val="BBA14F"/>
        </w:rPr>
        <w:t>tomato</w:t>
      </w:r>
      <w:r w:rsidR="00A634BC" w:rsidRPr="00584564">
        <w:rPr>
          <w:color w:val="BBA14F"/>
        </w:rPr>
        <w:t xml:space="preserve"> (</w:t>
      </w:r>
      <w:r w:rsidR="00A634BC" w:rsidRPr="00584564">
        <w:rPr>
          <w:i/>
          <w:iCs/>
          <w:color w:val="BBA14F"/>
        </w:rPr>
        <w:t>Solanum lycopersicum</w:t>
      </w:r>
      <w:r w:rsidR="00A634BC" w:rsidRPr="00584564">
        <w:rPr>
          <w:color w:val="BBA14F"/>
        </w:rPr>
        <w:t xml:space="preserve"> L.) hybrids grown in Anauradhapura, Sri Lanka</w:t>
      </w:r>
    </w:p>
    <w:p w14:paraId="122C545E" w14:textId="77777777" w:rsidR="00452C48" w:rsidRPr="00584564" w:rsidRDefault="00452C48" w:rsidP="008E210B">
      <w:pPr>
        <w:pStyle w:val="TitleinCoverPage"/>
        <w:rPr>
          <w:color w:val="BBA14F"/>
        </w:rPr>
      </w:pPr>
    </w:p>
    <w:p w14:paraId="49AD4BC0" w14:textId="775A0DBB" w:rsidR="00452C48" w:rsidRPr="00584564" w:rsidRDefault="00CF056F" w:rsidP="00CF056F">
      <w:pPr>
        <w:pStyle w:val="TitleinCoverPage"/>
        <w:tabs>
          <w:tab w:val="left" w:pos="7827"/>
        </w:tabs>
        <w:jc w:val="left"/>
        <w:rPr>
          <w:color w:val="BBA14F"/>
        </w:rPr>
      </w:pPr>
      <w:r>
        <w:rPr>
          <w:color w:val="BBA14F"/>
        </w:rPr>
        <w:tab/>
      </w:r>
    </w:p>
    <w:p w14:paraId="183FE808" w14:textId="77777777" w:rsidR="00F07063" w:rsidRPr="00584564" w:rsidRDefault="00F07063" w:rsidP="008E210B">
      <w:pPr>
        <w:pStyle w:val="FullNameCoverPage"/>
        <w:rPr>
          <w:color w:val="BBA14F"/>
        </w:rPr>
      </w:pPr>
    </w:p>
    <w:p w14:paraId="66B5483B" w14:textId="77777777" w:rsidR="00F07063" w:rsidRPr="00584564" w:rsidRDefault="00F07063" w:rsidP="008E210B">
      <w:pPr>
        <w:pStyle w:val="FullNameCoverPage"/>
        <w:rPr>
          <w:color w:val="BBA14F"/>
        </w:rPr>
      </w:pPr>
    </w:p>
    <w:p w14:paraId="53A0EAA8" w14:textId="77777777" w:rsidR="00F07063" w:rsidRPr="00584564" w:rsidRDefault="00F07063" w:rsidP="008E210B">
      <w:pPr>
        <w:pStyle w:val="FullNameCoverPage"/>
        <w:rPr>
          <w:color w:val="BBA14F"/>
        </w:rPr>
      </w:pPr>
    </w:p>
    <w:p w14:paraId="5F570619" w14:textId="77777777" w:rsidR="00F07063" w:rsidRPr="00584564" w:rsidRDefault="00F07063" w:rsidP="008E210B">
      <w:pPr>
        <w:pStyle w:val="FullNameCoverPage"/>
        <w:rPr>
          <w:color w:val="BBA14F"/>
        </w:rPr>
      </w:pPr>
    </w:p>
    <w:p w14:paraId="2891C978" w14:textId="77777777" w:rsidR="00F07063" w:rsidRPr="00584564" w:rsidRDefault="00F07063" w:rsidP="008E210B">
      <w:pPr>
        <w:pStyle w:val="FullNameCoverPage"/>
        <w:rPr>
          <w:color w:val="BBA14F"/>
        </w:rPr>
      </w:pPr>
    </w:p>
    <w:p w14:paraId="7BEAD901" w14:textId="77777777" w:rsidR="00F07063" w:rsidRPr="00584564" w:rsidRDefault="00F07063" w:rsidP="008E210B">
      <w:pPr>
        <w:pStyle w:val="FullNameCoverPage"/>
        <w:rPr>
          <w:color w:val="BBA14F"/>
        </w:rPr>
      </w:pPr>
    </w:p>
    <w:p w14:paraId="7B940873" w14:textId="77777777" w:rsidR="00F07063" w:rsidRPr="00584564" w:rsidRDefault="00F07063" w:rsidP="008E210B">
      <w:pPr>
        <w:pStyle w:val="FullNameCoverPage"/>
        <w:rPr>
          <w:color w:val="BBA14F"/>
        </w:rPr>
      </w:pPr>
    </w:p>
    <w:p w14:paraId="7915252D" w14:textId="77777777" w:rsidR="00452C48" w:rsidRPr="00584564" w:rsidRDefault="00452C48" w:rsidP="008E210B">
      <w:pPr>
        <w:pStyle w:val="FullNameCoverPage"/>
        <w:rPr>
          <w:color w:val="BBA14F"/>
        </w:rPr>
      </w:pPr>
      <w:r w:rsidRPr="00584564">
        <w:rPr>
          <w:color w:val="BBA14F"/>
        </w:rPr>
        <w:t>Giriraj patabendige dilan perera</w:t>
      </w:r>
    </w:p>
    <w:p w14:paraId="3B4023DD" w14:textId="77777777" w:rsidR="00F07063" w:rsidRPr="00584564" w:rsidRDefault="00F07063" w:rsidP="008E210B">
      <w:pPr>
        <w:pStyle w:val="FullNameCoverPage"/>
        <w:rPr>
          <w:color w:val="BBA14F"/>
        </w:rPr>
      </w:pPr>
    </w:p>
    <w:p w14:paraId="26AC9A25" w14:textId="77777777" w:rsidR="00F07063" w:rsidRPr="00584564" w:rsidRDefault="00F07063" w:rsidP="008E210B">
      <w:pPr>
        <w:pStyle w:val="FullNameCoverPage"/>
        <w:rPr>
          <w:color w:val="BBA14F"/>
        </w:rPr>
      </w:pPr>
    </w:p>
    <w:p w14:paraId="46A25482" w14:textId="77777777" w:rsidR="00F07063" w:rsidRPr="00584564" w:rsidRDefault="00F07063" w:rsidP="008E210B">
      <w:pPr>
        <w:pStyle w:val="FullNameCoverPage"/>
        <w:rPr>
          <w:color w:val="BBA14F"/>
        </w:rPr>
      </w:pPr>
    </w:p>
    <w:p w14:paraId="5C90DB9D" w14:textId="77777777" w:rsidR="00F07063" w:rsidRPr="00584564" w:rsidRDefault="00F07063" w:rsidP="008E210B">
      <w:pPr>
        <w:pStyle w:val="FullNameCoverPage"/>
        <w:rPr>
          <w:color w:val="BBA14F"/>
        </w:rPr>
      </w:pPr>
    </w:p>
    <w:p w14:paraId="3C45EE73" w14:textId="77777777" w:rsidR="00F07063" w:rsidRPr="00584564" w:rsidRDefault="00F07063" w:rsidP="008E210B">
      <w:pPr>
        <w:pStyle w:val="FullNameCoverPage"/>
        <w:rPr>
          <w:color w:val="BBA14F"/>
        </w:rPr>
      </w:pPr>
    </w:p>
    <w:p w14:paraId="61D99881" w14:textId="77777777" w:rsidR="00F07063" w:rsidRPr="00584564" w:rsidRDefault="00F07063" w:rsidP="008E210B">
      <w:pPr>
        <w:pStyle w:val="FullNameCoverPage"/>
        <w:rPr>
          <w:color w:val="BBA14F"/>
        </w:rPr>
      </w:pPr>
    </w:p>
    <w:p w14:paraId="73BC67D3" w14:textId="77777777" w:rsidR="00F07063" w:rsidRPr="00584564" w:rsidRDefault="00F07063" w:rsidP="008E210B">
      <w:pPr>
        <w:pStyle w:val="FullNameCoverPage"/>
        <w:rPr>
          <w:color w:val="BBA14F"/>
        </w:rPr>
      </w:pPr>
    </w:p>
    <w:p w14:paraId="1DE7F720" w14:textId="33F4B95D" w:rsidR="00F07063" w:rsidRPr="00584564" w:rsidRDefault="00CA335B" w:rsidP="00CA335B">
      <w:pPr>
        <w:pStyle w:val="MainText"/>
        <w:jc w:val="center"/>
        <w:rPr>
          <w:b/>
          <w:bCs/>
          <w:color w:val="BBA14F"/>
        </w:rPr>
      </w:pPr>
      <w:r w:rsidRPr="00584564">
        <w:rPr>
          <w:b/>
          <w:bCs/>
          <w:color w:val="BBA14F"/>
        </w:rPr>
        <w:t>MSc/MPhil/PhD Thesis</w:t>
      </w:r>
    </w:p>
    <w:p w14:paraId="670048A3" w14:textId="77777777" w:rsidR="00F07063" w:rsidRPr="00584564" w:rsidRDefault="00F07063" w:rsidP="008E210B">
      <w:pPr>
        <w:pStyle w:val="FullNameCoverPage"/>
        <w:rPr>
          <w:color w:val="BBA14F"/>
        </w:rPr>
      </w:pPr>
    </w:p>
    <w:p w14:paraId="10EF7008" w14:textId="77777777" w:rsidR="00F07063" w:rsidRPr="00584564" w:rsidRDefault="00F07063" w:rsidP="008E210B">
      <w:pPr>
        <w:pStyle w:val="FullNameCoverPage"/>
        <w:rPr>
          <w:color w:val="BBA14F"/>
        </w:rPr>
      </w:pPr>
    </w:p>
    <w:p w14:paraId="4CA99C13" w14:textId="77777777" w:rsidR="00F07063" w:rsidRDefault="00FC598F" w:rsidP="008E210B">
      <w:pPr>
        <w:pStyle w:val="MonthandYear"/>
      </w:pPr>
      <w:r w:rsidRPr="00584564">
        <w:rPr>
          <w:noProof/>
          <w:color w:val="BBA14F"/>
        </w:rPr>
        <mc:AlternateContent>
          <mc:Choice Requires="wps">
            <w:drawing>
              <wp:anchor distT="0" distB="0" distL="114300" distR="114300" simplePos="0" relativeHeight="251659264" behindDoc="0" locked="0" layoutInCell="1" allowOverlap="1" wp14:anchorId="38D4D5C7" wp14:editId="581A1047">
                <wp:simplePos x="0" y="0"/>
                <wp:positionH relativeFrom="column">
                  <wp:posOffset>2743200</wp:posOffset>
                </wp:positionH>
                <wp:positionV relativeFrom="paragraph">
                  <wp:posOffset>580390</wp:posOffset>
                </wp:positionV>
                <wp:extent cx="241300" cy="234950"/>
                <wp:effectExtent l="0" t="0" r="6350" b="0"/>
                <wp:wrapNone/>
                <wp:docPr id="4" name="Oval 4"/>
                <wp:cNvGraphicFramePr/>
                <a:graphic xmlns:a="http://schemas.openxmlformats.org/drawingml/2006/main">
                  <a:graphicData uri="http://schemas.microsoft.com/office/word/2010/wordprocessingShape">
                    <wps:wsp>
                      <wps:cNvSpPr/>
                      <wps:spPr>
                        <a:xfrm>
                          <a:off x="0" y="0"/>
                          <a:ext cx="241300" cy="2349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A7F23C" id="Oval 4" o:spid="_x0000_s1026" style="position:absolute;margin-left:3in;margin-top:45.7pt;width:19pt;height:1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" fillcolor="white [3212]" stroked="f" strokeweight="1pt">
                <v:stroke joinstyle="miter"/>
              </v:oval>
            </w:pict>
          </mc:Fallback>
        </mc:AlternateContent>
      </w:r>
      <w:r w:rsidR="00F07063" w:rsidRPr="00584564">
        <w:rPr>
          <w:color w:val="BBA14F"/>
        </w:rPr>
        <w:t>January 2022</w:t>
      </w:r>
      <w:r w:rsidR="00F07063">
        <w:br w:type="page"/>
      </w:r>
    </w:p>
    <w:p w14:paraId="21D57572" w14:textId="77777777" w:rsidR="00F07063" w:rsidRDefault="00F07063" w:rsidP="008E210B">
      <w:pPr>
        <w:pStyle w:val="TitleinCoverPage"/>
      </w:pPr>
      <w:r>
        <w:lastRenderedPageBreak/>
        <w:t>Effect of salinity on growth and yield of selected tomato (</w:t>
      </w:r>
      <w:r w:rsidRPr="00452C48">
        <w:rPr>
          <w:i/>
          <w:iCs/>
        </w:rPr>
        <w:t>Solanum lycopersicum</w:t>
      </w:r>
      <w:r w:rsidRPr="00A634BC">
        <w:t xml:space="preserve"> L.</w:t>
      </w:r>
      <w:r>
        <w:t>) hybrids grown in Anauradhapura, Sri Lanka</w:t>
      </w:r>
    </w:p>
    <w:p w14:paraId="15076983" w14:textId="77777777" w:rsidR="00F07063" w:rsidRDefault="00F07063" w:rsidP="008E210B">
      <w:pPr>
        <w:pStyle w:val="TitleinCoverPage"/>
      </w:pPr>
    </w:p>
    <w:p w14:paraId="58678AEC" w14:textId="77777777" w:rsidR="00F07063" w:rsidRDefault="00F07063" w:rsidP="008E210B">
      <w:pPr>
        <w:pStyle w:val="TitleinCoverPage"/>
      </w:pPr>
    </w:p>
    <w:p w14:paraId="174972C1" w14:textId="77777777" w:rsidR="00F07063" w:rsidRDefault="00F07063" w:rsidP="008E210B">
      <w:pPr>
        <w:pStyle w:val="FullNameCoverPage"/>
      </w:pPr>
    </w:p>
    <w:p w14:paraId="77C4029E" w14:textId="77777777" w:rsidR="00F07063" w:rsidRDefault="00F07063" w:rsidP="008E210B">
      <w:pPr>
        <w:pStyle w:val="FullNameCoverPage"/>
      </w:pPr>
    </w:p>
    <w:p w14:paraId="35A5638E" w14:textId="77777777" w:rsidR="00F07063" w:rsidRDefault="00F07063" w:rsidP="008E210B">
      <w:pPr>
        <w:pStyle w:val="FullNameCoverPage"/>
      </w:pPr>
    </w:p>
    <w:p w14:paraId="24E917AD" w14:textId="77777777" w:rsidR="00F07063" w:rsidRDefault="00F07063" w:rsidP="008E210B">
      <w:pPr>
        <w:pStyle w:val="FullNameCoverPage"/>
      </w:pPr>
    </w:p>
    <w:p w14:paraId="1D3E2091" w14:textId="77777777" w:rsidR="00F07063" w:rsidRDefault="00F07063" w:rsidP="008E210B">
      <w:pPr>
        <w:pStyle w:val="FullNameCoverPage"/>
      </w:pPr>
    </w:p>
    <w:p w14:paraId="7374108C" w14:textId="77777777" w:rsidR="00F07063" w:rsidRDefault="00F07063" w:rsidP="008E210B">
      <w:pPr>
        <w:pStyle w:val="FullNameCoverPage"/>
      </w:pPr>
    </w:p>
    <w:p w14:paraId="46ABBBB4" w14:textId="77777777" w:rsidR="00F07063" w:rsidRDefault="00F07063" w:rsidP="008E210B">
      <w:pPr>
        <w:pStyle w:val="FullNameCoverPage"/>
      </w:pPr>
    </w:p>
    <w:p w14:paraId="454CB125" w14:textId="77777777" w:rsidR="00F07063" w:rsidRDefault="00F07063" w:rsidP="008E210B">
      <w:pPr>
        <w:pStyle w:val="FullNameCoverPage"/>
      </w:pPr>
      <w:r>
        <w:t>Giriraj patabendige dilan perera</w:t>
      </w:r>
    </w:p>
    <w:p w14:paraId="2A34C098" w14:textId="77777777" w:rsidR="00F07063" w:rsidRDefault="00F07063" w:rsidP="008E210B">
      <w:pPr>
        <w:pStyle w:val="FullNameCoverPage"/>
      </w:pPr>
    </w:p>
    <w:p w14:paraId="44CD4D20" w14:textId="77777777" w:rsidR="00F07063" w:rsidRDefault="00F07063" w:rsidP="008E210B">
      <w:pPr>
        <w:pStyle w:val="FullNameCoverPage"/>
      </w:pPr>
    </w:p>
    <w:p w14:paraId="1314B086" w14:textId="77777777" w:rsidR="00F07063" w:rsidRDefault="00F07063" w:rsidP="008E210B">
      <w:pPr>
        <w:pStyle w:val="FullNameCoverPage"/>
      </w:pPr>
    </w:p>
    <w:p w14:paraId="1BC4CDBD" w14:textId="77777777" w:rsidR="00F07063" w:rsidRDefault="00F07063" w:rsidP="008E210B">
      <w:pPr>
        <w:pStyle w:val="FullNameCoverPage"/>
      </w:pPr>
    </w:p>
    <w:p w14:paraId="681582F5" w14:textId="77777777" w:rsidR="00F07063" w:rsidRDefault="00F07063" w:rsidP="008E210B">
      <w:pPr>
        <w:pStyle w:val="FullNameCoverPage"/>
      </w:pPr>
    </w:p>
    <w:p w14:paraId="1C4DCCCB" w14:textId="77777777" w:rsidR="00F07063" w:rsidRDefault="00F07063" w:rsidP="008E210B">
      <w:pPr>
        <w:pStyle w:val="FullNameCoverPage"/>
      </w:pPr>
    </w:p>
    <w:p w14:paraId="6FB64EC7" w14:textId="77777777" w:rsidR="00F07063" w:rsidRDefault="00F07063" w:rsidP="008E210B">
      <w:pPr>
        <w:pStyle w:val="FullNameCoverPage"/>
      </w:pPr>
    </w:p>
    <w:p w14:paraId="3FF909A0" w14:textId="77777777" w:rsidR="00F07063" w:rsidRDefault="00F07063" w:rsidP="008E210B">
      <w:pPr>
        <w:pStyle w:val="FullNameCoverPage"/>
      </w:pPr>
    </w:p>
    <w:p w14:paraId="4FF3172A" w14:textId="77777777" w:rsidR="00F07063" w:rsidRDefault="00F07063" w:rsidP="008E210B">
      <w:pPr>
        <w:pStyle w:val="FullNameCoverPage"/>
      </w:pPr>
    </w:p>
    <w:p w14:paraId="3BCC9082" w14:textId="77777777" w:rsidR="00F07063" w:rsidRDefault="00F07063" w:rsidP="008E210B">
      <w:pPr>
        <w:pStyle w:val="FullNameCoverPage"/>
      </w:pPr>
    </w:p>
    <w:p w14:paraId="31D0946F" w14:textId="77777777" w:rsidR="00F07063" w:rsidRDefault="00FC598F" w:rsidP="008E210B">
      <w:pPr>
        <w:pStyle w:val="MonthandYear"/>
      </w:pPr>
      <w:r>
        <w:rPr>
          <w:noProof/>
        </w:rPr>
        <mc:AlternateContent>
          <mc:Choice Requires="wps">
            <w:drawing>
              <wp:anchor distT="0" distB="0" distL="114300" distR="114300" simplePos="0" relativeHeight="251661312" behindDoc="0" locked="0" layoutInCell="1" allowOverlap="1" wp14:anchorId="7AEF5D97" wp14:editId="4BE655FA">
                <wp:simplePos x="0" y="0"/>
                <wp:positionH relativeFrom="column">
                  <wp:posOffset>2743200</wp:posOffset>
                </wp:positionH>
                <wp:positionV relativeFrom="paragraph">
                  <wp:posOffset>577850</wp:posOffset>
                </wp:positionV>
                <wp:extent cx="241300" cy="234950"/>
                <wp:effectExtent l="0" t="0" r="6350" b="0"/>
                <wp:wrapNone/>
                <wp:docPr id="5" name="Oval 5"/>
                <wp:cNvGraphicFramePr/>
                <a:graphic xmlns:a="http://schemas.openxmlformats.org/drawingml/2006/main">
                  <a:graphicData uri="http://schemas.microsoft.com/office/word/2010/wordprocessingShape">
                    <wps:wsp>
                      <wps:cNvSpPr/>
                      <wps:spPr>
                        <a:xfrm>
                          <a:off x="0" y="0"/>
                          <a:ext cx="241300" cy="2349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B82B49" id="Oval 5" o:spid="_x0000_s1026" style="position:absolute;margin-left:3in;margin-top:45.5pt;width:19pt;height:1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" fillcolor="white [3212]" stroked="f" strokeweight="1pt">
                <v:stroke joinstyle="miter"/>
              </v:oval>
            </w:pict>
          </mc:Fallback>
        </mc:AlternateContent>
      </w:r>
      <w:r w:rsidR="00F07063">
        <w:t>January 2022</w:t>
      </w:r>
      <w:r w:rsidR="00F07063">
        <w:br w:type="page"/>
      </w:r>
    </w:p>
    <w:p w14:paraId="29DB2B8F" w14:textId="77777777" w:rsidR="00031FF4" w:rsidRPr="0042111C" w:rsidRDefault="00031FF4" w:rsidP="0042111C">
      <w:pPr>
        <w:jc w:val="center"/>
        <w:rPr>
          <w:rFonts w:ascii="Times New Roman" w:hAnsi="Times New Roman" w:cs="Times New Roman"/>
          <w:b/>
          <w:bCs/>
          <w:sz w:val="28"/>
          <w:szCs w:val="28"/>
        </w:rPr>
      </w:pPr>
      <w:bookmarkStart w:id="0" w:name="_Toc97302723"/>
      <w:r w:rsidRPr="0042111C">
        <w:rPr>
          <w:rFonts w:ascii="Times New Roman" w:hAnsi="Times New Roman" w:cs="Times New Roman"/>
          <w:b/>
          <w:bCs/>
          <w:sz w:val="28"/>
          <w:szCs w:val="28"/>
        </w:rPr>
        <w:lastRenderedPageBreak/>
        <w:t>Certification of Supervisors</w:t>
      </w:r>
      <w:bookmarkEnd w:id="0"/>
    </w:p>
    <w:p w14:paraId="5822E07E" w14:textId="77777777" w:rsidR="00031FF4" w:rsidRPr="003D54AF" w:rsidRDefault="00031FF4" w:rsidP="008E210B">
      <w:pPr>
        <w:pStyle w:val="MainText"/>
      </w:pPr>
      <w:r w:rsidRPr="003D54AF">
        <w:t xml:space="preserve">This is to certify that </w:t>
      </w:r>
      <w:r>
        <w:t xml:space="preserve">this </w:t>
      </w:r>
      <w:r w:rsidRPr="00031FF4">
        <w:t xml:space="preserve">thesis on </w:t>
      </w:r>
      <w:r>
        <w:t>the ‘E</w:t>
      </w:r>
      <w:r w:rsidRPr="00031FF4">
        <w:t>ffect of salinity on growth and yield of selected tomato (</w:t>
      </w:r>
      <w:r w:rsidRPr="00031FF4">
        <w:rPr>
          <w:i/>
          <w:iCs/>
        </w:rPr>
        <w:t xml:space="preserve">Solanum </w:t>
      </w:r>
      <w:proofErr w:type="spellStart"/>
      <w:r w:rsidRPr="00031FF4">
        <w:rPr>
          <w:i/>
          <w:iCs/>
        </w:rPr>
        <w:t>lycopersicum</w:t>
      </w:r>
      <w:proofErr w:type="spellEnd"/>
      <w:r w:rsidRPr="00031FF4">
        <w:t xml:space="preserve"> </w:t>
      </w:r>
      <w:r>
        <w:t>L</w:t>
      </w:r>
      <w:r w:rsidRPr="00031FF4">
        <w:t xml:space="preserve">.) hybrids grown in </w:t>
      </w:r>
      <w:proofErr w:type="spellStart"/>
      <w:r>
        <w:t>A</w:t>
      </w:r>
      <w:r w:rsidRPr="00031FF4">
        <w:t>nauradhapura</w:t>
      </w:r>
      <w:proofErr w:type="spellEnd"/>
      <w:r w:rsidRPr="00031FF4">
        <w:t xml:space="preserve">, </w:t>
      </w:r>
      <w:r>
        <w:t>S</w:t>
      </w:r>
      <w:r w:rsidRPr="00031FF4">
        <w:t xml:space="preserve">ri </w:t>
      </w:r>
      <w:r>
        <w:t>L</w:t>
      </w:r>
      <w:r w:rsidRPr="00031FF4">
        <w:t>anka</w:t>
      </w:r>
      <w:r>
        <w:t>’</w:t>
      </w:r>
      <w:r w:rsidRPr="00031FF4">
        <w:t xml:space="preserve"> is completed by Giriraj </w:t>
      </w:r>
      <w:proofErr w:type="spellStart"/>
      <w:r w:rsidRPr="00031FF4">
        <w:t>Patabendige</w:t>
      </w:r>
      <w:proofErr w:type="spellEnd"/>
      <w:r w:rsidRPr="00031FF4">
        <w:t xml:space="preserve"> Dilan </w:t>
      </w:r>
      <w:proofErr w:type="spellStart"/>
      <w:r w:rsidRPr="00031FF4">
        <w:t>Perera</w:t>
      </w:r>
      <w:proofErr w:type="spellEnd"/>
      <w:r w:rsidRPr="00031FF4">
        <w:t xml:space="preserve"> in partial fulfillment of the requirements for the degree</w:t>
      </w:r>
      <w:r w:rsidRPr="003D54AF">
        <w:t xml:space="preserve"> of Master / Doctor of Philosophy in </w:t>
      </w:r>
      <w:r w:rsidRPr="003D54AF">
        <w:rPr>
          <w:b/>
          <w:bCs/>
        </w:rPr>
        <w:t>qualifier</w:t>
      </w:r>
      <w:r>
        <w:rPr>
          <w:b/>
          <w:bCs/>
        </w:rPr>
        <w:t xml:space="preserve"> here</w:t>
      </w:r>
      <w:r w:rsidRPr="003D54AF">
        <w:t>. Th</w:t>
      </w:r>
      <w:r>
        <w:t>is</w:t>
      </w:r>
      <w:r w:rsidRPr="003D54AF">
        <w:t xml:space="preserve"> thesis has been carried out under my/ our guidance.</w:t>
      </w:r>
    </w:p>
    <w:p w14:paraId="4D0B2FEB" w14:textId="77777777" w:rsidR="00031FF4" w:rsidRPr="003D54AF" w:rsidRDefault="00031FF4" w:rsidP="008E210B">
      <w:pPr>
        <w:pStyle w:val="MainText"/>
      </w:pPr>
    </w:p>
    <w:p w14:paraId="413A24A9" w14:textId="77777777" w:rsidR="00031FF4" w:rsidRPr="003D54AF" w:rsidRDefault="00031FF4" w:rsidP="008E210B">
      <w:pPr>
        <w:pStyle w:val="MainText"/>
      </w:pPr>
      <w:r w:rsidRPr="003D54AF">
        <w:t>Signature</w:t>
      </w:r>
      <w:r w:rsidRPr="003D54AF">
        <w:tab/>
      </w:r>
      <w:r w:rsidRPr="003D54AF">
        <w:tab/>
      </w:r>
      <w:r w:rsidRPr="003D54AF">
        <w:tab/>
        <w:t>:</w:t>
      </w:r>
    </w:p>
    <w:p w14:paraId="6E9D3C83" w14:textId="77777777" w:rsidR="00031FF4" w:rsidRPr="003D54AF" w:rsidRDefault="00031FF4" w:rsidP="008E210B">
      <w:pPr>
        <w:pStyle w:val="MainText"/>
      </w:pPr>
      <w:r w:rsidRPr="003D54AF">
        <w:t>Supervisor's full name</w:t>
      </w:r>
      <w:r w:rsidRPr="003D54AF">
        <w:tab/>
      </w:r>
      <w:r w:rsidRPr="003D54AF">
        <w:tab/>
        <w:t xml:space="preserve">: </w:t>
      </w:r>
    </w:p>
    <w:p w14:paraId="2127549E" w14:textId="77777777" w:rsidR="00031FF4" w:rsidRPr="003D54AF" w:rsidRDefault="00031FF4" w:rsidP="008E210B">
      <w:pPr>
        <w:pStyle w:val="MainText"/>
      </w:pPr>
      <w:r w:rsidRPr="003D54AF">
        <w:t>Official Address</w:t>
      </w:r>
      <w:r w:rsidRPr="003D54AF">
        <w:tab/>
      </w:r>
      <w:r w:rsidRPr="003D54AF">
        <w:tab/>
        <w:t>:</w:t>
      </w:r>
      <w:r w:rsidRPr="003D54AF">
        <w:tab/>
      </w:r>
    </w:p>
    <w:p w14:paraId="7CE601F1" w14:textId="77777777" w:rsidR="00031FF4" w:rsidRDefault="00031FF4" w:rsidP="008E210B">
      <w:pPr>
        <w:pStyle w:val="MainText"/>
      </w:pPr>
      <w:r w:rsidRPr="003D54AF">
        <w:t>Date</w:t>
      </w:r>
      <w:r w:rsidRPr="003D54AF">
        <w:tab/>
      </w:r>
      <w:r w:rsidRPr="003D54AF">
        <w:tab/>
      </w:r>
      <w:r w:rsidRPr="003D54AF">
        <w:tab/>
      </w:r>
      <w:r w:rsidRPr="003D54AF">
        <w:tab/>
        <w:t xml:space="preserve">: </w:t>
      </w:r>
    </w:p>
    <w:p w14:paraId="1EE584DF" w14:textId="77777777" w:rsidR="00A66218" w:rsidRDefault="00FC598F">
      <w:pPr>
        <w:rPr>
          <w:rFonts w:ascii="Times New Roman" w:hAnsi="Times New Roman"/>
          <w:sz w:val="24"/>
        </w:rPr>
      </w:pPr>
      <w:r>
        <w:rPr>
          <w:noProof/>
        </w:rPr>
        <mc:AlternateContent>
          <mc:Choice Requires="wps">
            <w:drawing>
              <wp:anchor distT="0" distB="0" distL="114300" distR="114300" simplePos="0" relativeHeight="251663360" behindDoc="0" locked="0" layoutInCell="1" allowOverlap="1" wp14:anchorId="5E7D35DB" wp14:editId="0487EAD4">
                <wp:simplePos x="0" y="0"/>
                <wp:positionH relativeFrom="column">
                  <wp:posOffset>2749550</wp:posOffset>
                </wp:positionH>
                <wp:positionV relativeFrom="paragraph">
                  <wp:posOffset>5346065</wp:posOffset>
                </wp:positionV>
                <wp:extent cx="241300" cy="234950"/>
                <wp:effectExtent l="0" t="0" r="6350" b="0"/>
                <wp:wrapNone/>
                <wp:docPr id="6" name="Oval 6"/>
                <wp:cNvGraphicFramePr/>
                <a:graphic xmlns:a="http://schemas.openxmlformats.org/drawingml/2006/main">
                  <a:graphicData uri="http://schemas.microsoft.com/office/word/2010/wordprocessingShape">
                    <wps:wsp>
                      <wps:cNvSpPr/>
                      <wps:spPr>
                        <a:xfrm>
                          <a:off x="0" y="0"/>
                          <a:ext cx="241300" cy="2349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4959B1" id="Oval 6" o:spid="_x0000_s1026" style="position:absolute;margin-left:216.5pt;margin-top:420.95pt;width:19pt;height:1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" fillcolor="white [3212]" stroked="f" strokeweight="1pt">
                <v:stroke joinstyle="miter"/>
              </v:oval>
            </w:pict>
          </mc:Fallback>
        </mc:AlternateContent>
      </w:r>
      <w:r w:rsidR="00A66218">
        <w:br w:type="page"/>
      </w:r>
    </w:p>
    <w:p w14:paraId="66271E79" w14:textId="77777777" w:rsidR="00855D08" w:rsidRPr="001E5599" w:rsidRDefault="00855D08" w:rsidP="001E5599">
      <w:pPr>
        <w:jc w:val="center"/>
        <w:rPr>
          <w:rFonts w:ascii="Times New Roman" w:hAnsi="Times New Roman" w:cs="Times New Roman"/>
          <w:b/>
          <w:bCs/>
          <w:sz w:val="28"/>
          <w:szCs w:val="28"/>
        </w:rPr>
      </w:pPr>
      <w:bookmarkStart w:id="1" w:name="_Toc97302724"/>
      <w:r w:rsidRPr="001E5599">
        <w:rPr>
          <w:rFonts w:ascii="Times New Roman" w:hAnsi="Times New Roman" w:cs="Times New Roman"/>
          <w:b/>
          <w:bCs/>
          <w:sz w:val="28"/>
          <w:szCs w:val="28"/>
        </w:rPr>
        <w:lastRenderedPageBreak/>
        <w:t>Declaration by the Candidate and Copyright Information</w:t>
      </w:r>
      <w:bookmarkEnd w:id="1"/>
    </w:p>
    <w:p w14:paraId="05C90265" w14:textId="77777777" w:rsidR="00855D08" w:rsidRPr="00855D08" w:rsidRDefault="00855D08" w:rsidP="008E210B">
      <w:pPr>
        <w:pStyle w:val="MainText"/>
      </w:pPr>
      <w:r w:rsidRPr="00855D08">
        <w:t>I hereby do solemnly declare that the work presented in this thesis describes the results of my own independent research except where due references have been cited within text. No part of this thesis has been submitted previously or concurrently to any other University/ College/ Organization for an academic qualification/ certificate/ diploma or degree.</w:t>
      </w:r>
    </w:p>
    <w:p w14:paraId="0B6D8887" w14:textId="77777777" w:rsidR="00855D08" w:rsidRPr="00855D08" w:rsidRDefault="00855D08" w:rsidP="008E210B">
      <w:pPr>
        <w:pStyle w:val="MainText"/>
      </w:pPr>
    </w:p>
    <w:p w14:paraId="041B607D" w14:textId="77777777" w:rsidR="00855D08" w:rsidRPr="00855D08" w:rsidRDefault="00855D08" w:rsidP="008E210B">
      <w:pPr>
        <w:pStyle w:val="MainText"/>
      </w:pPr>
      <w:r w:rsidRPr="00855D08">
        <w:t>The work I have presented does not breach any copyright regulation.</w:t>
      </w:r>
    </w:p>
    <w:p w14:paraId="29514CCA" w14:textId="77777777" w:rsidR="00855D08" w:rsidRPr="00855D08" w:rsidRDefault="00855D08" w:rsidP="008E210B">
      <w:pPr>
        <w:pStyle w:val="MainText"/>
      </w:pPr>
    </w:p>
    <w:p w14:paraId="2EFBAFC2" w14:textId="77777777" w:rsidR="00855D08" w:rsidRPr="00855D08" w:rsidRDefault="00855D08" w:rsidP="008E210B">
      <w:pPr>
        <w:pStyle w:val="MainText"/>
      </w:pPr>
      <w:r w:rsidRPr="00855D08">
        <w:t>Signature</w:t>
      </w:r>
      <w:r w:rsidRPr="00855D08">
        <w:tab/>
      </w:r>
      <w:r w:rsidRPr="00855D08">
        <w:tab/>
        <w:t xml:space="preserve">: </w:t>
      </w:r>
    </w:p>
    <w:p w14:paraId="08927F2B" w14:textId="77777777" w:rsidR="00855D08" w:rsidRPr="00855D08" w:rsidRDefault="00855D08" w:rsidP="008E210B">
      <w:pPr>
        <w:pStyle w:val="MainText"/>
      </w:pPr>
      <w:r w:rsidRPr="00855D08">
        <w:t>Student's full name</w:t>
      </w:r>
      <w:r w:rsidRPr="00855D08">
        <w:tab/>
        <w:t>:</w:t>
      </w:r>
    </w:p>
    <w:p w14:paraId="7725585A" w14:textId="77777777" w:rsidR="00855D08" w:rsidRPr="00855D08" w:rsidRDefault="00855D08" w:rsidP="008E210B">
      <w:pPr>
        <w:pStyle w:val="MainText"/>
      </w:pPr>
      <w:r w:rsidRPr="00855D08">
        <w:t xml:space="preserve">Address </w:t>
      </w:r>
      <w:r w:rsidRPr="00855D08">
        <w:tab/>
      </w:r>
      <w:r w:rsidRPr="00855D08">
        <w:tab/>
        <w:t xml:space="preserve">: </w:t>
      </w:r>
    </w:p>
    <w:p w14:paraId="6EBB7CB0" w14:textId="77777777" w:rsidR="00F07063" w:rsidRDefault="00855D08" w:rsidP="008E210B">
      <w:pPr>
        <w:pStyle w:val="MainText"/>
      </w:pPr>
      <w:r w:rsidRPr="00855D08">
        <w:t>Date</w:t>
      </w:r>
      <w:r w:rsidRPr="00855D08">
        <w:tab/>
      </w:r>
      <w:r w:rsidRPr="00855D08">
        <w:tab/>
      </w:r>
      <w:r w:rsidRPr="00855D08">
        <w:tab/>
        <w:t>:</w:t>
      </w:r>
    </w:p>
    <w:p w14:paraId="29AB5FDA" w14:textId="77777777" w:rsidR="00855D08" w:rsidRDefault="00FC598F">
      <w:pPr>
        <w:rPr>
          <w:rFonts w:ascii="Times New Roman" w:hAnsi="Times New Roman"/>
          <w:sz w:val="24"/>
        </w:rPr>
      </w:pPr>
      <w:r>
        <w:rPr>
          <w:noProof/>
        </w:rPr>
        <mc:AlternateContent>
          <mc:Choice Requires="wps">
            <w:drawing>
              <wp:anchor distT="0" distB="0" distL="114300" distR="114300" simplePos="0" relativeHeight="251665408" behindDoc="0" locked="0" layoutInCell="1" allowOverlap="1" wp14:anchorId="6D487971" wp14:editId="1067C742">
                <wp:simplePos x="0" y="0"/>
                <wp:positionH relativeFrom="column">
                  <wp:posOffset>2749550</wp:posOffset>
                </wp:positionH>
                <wp:positionV relativeFrom="paragraph">
                  <wp:posOffset>4866005</wp:posOffset>
                </wp:positionV>
                <wp:extent cx="241300" cy="234950"/>
                <wp:effectExtent l="0" t="0" r="6350" b="0"/>
                <wp:wrapNone/>
                <wp:docPr id="7" name="Oval 7"/>
                <wp:cNvGraphicFramePr/>
                <a:graphic xmlns:a="http://schemas.openxmlformats.org/drawingml/2006/main">
                  <a:graphicData uri="http://schemas.microsoft.com/office/word/2010/wordprocessingShape">
                    <wps:wsp>
                      <wps:cNvSpPr/>
                      <wps:spPr>
                        <a:xfrm>
                          <a:off x="0" y="0"/>
                          <a:ext cx="241300" cy="2349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52752E" id="Oval 7" o:spid="_x0000_s1026" style="position:absolute;margin-left:216.5pt;margin-top:383.15pt;width:19pt;height:1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" fillcolor="white [3212]" stroked="f" strokeweight="1pt">
                <v:stroke joinstyle="miter"/>
              </v:oval>
            </w:pict>
          </mc:Fallback>
        </mc:AlternateContent>
      </w:r>
      <w:r w:rsidR="00855D08">
        <w:br w:type="page"/>
      </w:r>
    </w:p>
    <w:p w14:paraId="2E890809" w14:textId="77777777" w:rsidR="00855D08" w:rsidRPr="001E5599" w:rsidRDefault="00855D08" w:rsidP="001E5599">
      <w:pPr>
        <w:jc w:val="center"/>
        <w:rPr>
          <w:rFonts w:ascii="Times New Roman" w:hAnsi="Times New Roman" w:cs="Times New Roman"/>
          <w:b/>
          <w:bCs/>
          <w:sz w:val="28"/>
          <w:szCs w:val="28"/>
        </w:rPr>
      </w:pPr>
      <w:bookmarkStart w:id="2" w:name="_Toc97302725"/>
      <w:r w:rsidRPr="001E5599">
        <w:rPr>
          <w:rFonts w:ascii="Times New Roman" w:hAnsi="Times New Roman" w:cs="Times New Roman"/>
          <w:b/>
          <w:bCs/>
          <w:sz w:val="28"/>
          <w:szCs w:val="28"/>
        </w:rPr>
        <w:lastRenderedPageBreak/>
        <w:t>Acknowledgement</w:t>
      </w:r>
      <w:bookmarkEnd w:id="2"/>
    </w:p>
    <w:p w14:paraId="5A0612F1" w14:textId="77777777" w:rsidR="00CC01C8" w:rsidRDefault="00FC598F" w:rsidP="008E210B">
      <w:pPr>
        <w:pStyle w:val="MainText"/>
        <w:sectPr w:rsidR="00CC01C8" w:rsidSect="00023853">
          <w:footerReference w:type="default" r:id="rId8"/>
          <w:pgSz w:w="11906" w:h="16838" w:code="9"/>
          <w:pgMar w:top="1440" w:right="1440" w:bottom="1440" w:left="1440" w:header="720" w:footer="720" w:gutter="0"/>
          <w:cols w:space="720"/>
          <w:docGrid w:linePitch="360"/>
        </w:sectPr>
      </w:pPr>
      <w:r w:rsidRPr="001E5599">
        <w:rPr>
          <w:rFonts w:cs="Times New Roman"/>
          <w:noProof/>
          <w:szCs w:val="24"/>
        </w:rPr>
        <mc:AlternateContent>
          <mc:Choice Requires="wps">
            <w:drawing>
              <wp:anchor distT="0" distB="0" distL="114300" distR="114300" simplePos="0" relativeHeight="251667456" behindDoc="0" locked="0" layoutInCell="1" allowOverlap="1" wp14:anchorId="7853F555" wp14:editId="47F7AD39">
                <wp:simplePos x="0" y="0"/>
                <wp:positionH relativeFrom="column">
                  <wp:posOffset>2762250</wp:posOffset>
                </wp:positionH>
                <wp:positionV relativeFrom="paragraph">
                  <wp:posOffset>8550275</wp:posOffset>
                </wp:positionV>
                <wp:extent cx="241300" cy="234950"/>
                <wp:effectExtent l="0" t="0" r="6350" b="0"/>
                <wp:wrapNone/>
                <wp:docPr id="8" name="Oval 8"/>
                <wp:cNvGraphicFramePr/>
                <a:graphic xmlns:a="http://schemas.openxmlformats.org/drawingml/2006/main">
                  <a:graphicData uri="http://schemas.microsoft.com/office/word/2010/wordprocessingShape">
                    <wps:wsp>
                      <wps:cNvSpPr/>
                      <wps:spPr>
                        <a:xfrm>
                          <a:off x="0" y="0"/>
                          <a:ext cx="241300" cy="2349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DE72B6" id="Oval 8" o:spid="_x0000_s1026" style="position:absolute;margin-left:217.5pt;margin-top:673.25pt;width:19pt;height:1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" fillcolor="white [3212]" stroked="f" strokeweight="1pt">
                <v:stroke joinstyle="miter"/>
              </v:oval>
            </w:pict>
          </mc:Fallback>
        </mc:AlternateContent>
      </w:r>
      <w:r w:rsidR="00855D08" w:rsidRPr="001E5599">
        <w:rPr>
          <w:rFonts w:cs="Times New Roman"/>
          <w:szCs w:val="24"/>
        </w:rPr>
        <w:t>Candidate may wish to acknowledge valuable contributions from their research supervisors, funding agencies, relatives</w:t>
      </w:r>
      <w:r w:rsidR="00855D08" w:rsidRPr="00855D08">
        <w:t xml:space="preserve">, </w:t>
      </w:r>
      <w:proofErr w:type="gramStart"/>
      <w:r w:rsidR="00855D08" w:rsidRPr="00855D08">
        <w:t>friends</w:t>
      </w:r>
      <w:proofErr w:type="gramEnd"/>
      <w:r w:rsidR="00855D08" w:rsidRPr="00855D08">
        <w:t xml:space="preserve"> and colleagues as well as the University. The acknowledgements shall appear on the page immediately following the page for declaration and copyright information. Avoid acknowledging people without mentioning the reasons for being acknowledged.</w:t>
      </w:r>
      <w:r w:rsidRPr="00FC598F">
        <w:rPr>
          <w:noProof/>
        </w:rPr>
        <w:t xml:space="preserve"> </w:t>
      </w:r>
    </w:p>
    <w:p w14:paraId="361180F1" w14:textId="2ED75EA0" w:rsidR="007D75C9" w:rsidRDefault="007D75C9" w:rsidP="00DE5038">
      <w:pPr>
        <w:pStyle w:val="ChapterNumber"/>
      </w:pPr>
      <w:bookmarkStart w:id="3" w:name="_Toc97404965"/>
      <w:r>
        <w:lastRenderedPageBreak/>
        <w:t>Abstract</w:t>
      </w:r>
      <w:bookmarkEnd w:id="3"/>
    </w:p>
    <w:p w14:paraId="588C6BC6" w14:textId="7E2C7805" w:rsidR="007D75C9" w:rsidRDefault="007D75C9" w:rsidP="008E210B">
      <w:pPr>
        <w:pStyle w:val="MainText"/>
      </w:pPr>
      <w:r>
        <w:t xml:space="preserve">This section should summarize the content of the entire thesis and the way in which the work was executed, describe the scope of the work, research methods used, the main sections of the work and the conclusions reached. The abstract should not exceed 500 words and should not have any bibliographic information, figures or tables and be printed with 1.5 line spacing. Number of keywords is limited to five (05). They should select in addition to the words already mentioned in the </w:t>
      </w:r>
      <w:proofErr w:type="gramStart"/>
      <w:r>
        <w:t>title, and</w:t>
      </w:r>
      <w:proofErr w:type="gramEnd"/>
      <w:r>
        <w:t xml:space="preserve"> sorted alphabetically.</w:t>
      </w:r>
    </w:p>
    <w:p w14:paraId="1E0F7D0C" w14:textId="650B63A3" w:rsidR="007D75C9" w:rsidRPr="00FC598F" w:rsidRDefault="007D75C9" w:rsidP="008E210B">
      <w:pPr>
        <w:pStyle w:val="MainText"/>
      </w:pPr>
      <w:bookmarkStart w:id="4" w:name="_Toc97302727"/>
      <w:r w:rsidRPr="00FC598F">
        <w:t>Keywords:</w:t>
      </w:r>
      <w:bookmarkEnd w:id="4"/>
      <w:r w:rsidRPr="00FC598F">
        <w:t xml:space="preserve"> </w:t>
      </w:r>
    </w:p>
    <w:p w14:paraId="533D0156" w14:textId="77777777" w:rsidR="007D75C9" w:rsidRDefault="007D75C9">
      <w:pPr>
        <w:rPr>
          <w:rFonts w:ascii="Times New Roman" w:hAnsi="Times New Roman"/>
          <w:b/>
          <w:iCs/>
          <w:sz w:val="24"/>
        </w:rPr>
      </w:pPr>
      <w:r>
        <w:rPr>
          <w:i/>
          <w:iCs/>
        </w:rPr>
        <w:br w:type="page"/>
      </w:r>
    </w:p>
    <w:p w14:paraId="6669211F" w14:textId="77777777" w:rsidR="007D75C9" w:rsidRPr="00DE5038" w:rsidRDefault="007D75C9" w:rsidP="008E210B">
      <w:pPr>
        <w:pStyle w:val="ChapterNumber"/>
        <w:rPr>
          <w:rFonts w:cs="Times New Roman"/>
          <w:sz w:val="24"/>
          <w:szCs w:val="24"/>
        </w:rPr>
      </w:pPr>
      <w:bookmarkStart w:id="5" w:name="_Toc97404966"/>
      <w:r w:rsidRPr="00DE5038">
        <w:rPr>
          <w:rFonts w:cs="Times New Roman"/>
          <w:sz w:val="24"/>
          <w:szCs w:val="24"/>
        </w:rPr>
        <w:lastRenderedPageBreak/>
        <w:t>Table of Contents</w:t>
      </w:r>
      <w:bookmarkEnd w:id="5"/>
    </w:p>
    <w:p w14:paraId="0FBA9B49" w14:textId="053ED2BB" w:rsidR="00DE5038" w:rsidRPr="00DE5038" w:rsidRDefault="003B7D2E">
      <w:pPr>
        <w:pStyle w:val="TOC1"/>
        <w:rPr>
          <w:rFonts w:eastAsiaTheme="minorEastAsia" w:cs="Times New Roman"/>
          <w:noProof/>
          <w:szCs w:val="24"/>
        </w:rPr>
      </w:pPr>
      <w:r w:rsidRPr="00DE5038">
        <w:rPr>
          <w:rFonts w:cs="Times New Roman"/>
          <w:szCs w:val="24"/>
        </w:rPr>
        <w:fldChar w:fldCharType="begin"/>
      </w:r>
      <w:r w:rsidRPr="00DE5038">
        <w:rPr>
          <w:rFonts w:cs="Times New Roman"/>
          <w:szCs w:val="24"/>
        </w:rPr>
        <w:instrText xml:space="preserve"> TOC \h \z \t "Chapter Number,1,Chapter Name,2,1st Level Title,3,2nd Level Title,4,3rd Level Title,5" </w:instrText>
      </w:r>
      <w:r w:rsidRPr="00DE5038">
        <w:rPr>
          <w:rFonts w:cs="Times New Roman"/>
          <w:szCs w:val="24"/>
        </w:rPr>
        <w:fldChar w:fldCharType="separate"/>
      </w:r>
      <w:hyperlink w:anchor="_Toc97404966" w:history="1">
        <w:r w:rsidR="00DE5038" w:rsidRPr="00DE5038">
          <w:rPr>
            <w:rStyle w:val="Hyperlink"/>
            <w:rFonts w:cs="Times New Roman"/>
            <w:noProof/>
            <w:szCs w:val="24"/>
          </w:rPr>
          <w:t>Table of Contents</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_Toc97404966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ii</w:t>
        </w:r>
        <w:r w:rsidR="00DE5038" w:rsidRPr="00DE5038">
          <w:rPr>
            <w:rFonts w:cs="Times New Roman"/>
            <w:noProof/>
            <w:webHidden/>
            <w:szCs w:val="24"/>
          </w:rPr>
          <w:fldChar w:fldCharType="end"/>
        </w:r>
      </w:hyperlink>
    </w:p>
    <w:p w14:paraId="04E3F27A" w14:textId="212451D9" w:rsidR="00DE5038" w:rsidRPr="00DE5038" w:rsidRDefault="00D8046E">
      <w:pPr>
        <w:pStyle w:val="TOC1"/>
        <w:rPr>
          <w:rFonts w:eastAsiaTheme="minorEastAsia" w:cs="Times New Roman"/>
          <w:noProof/>
          <w:szCs w:val="24"/>
        </w:rPr>
      </w:pPr>
      <w:hyperlink w:anchor="_Toc97404967" w:history="1">
        <w:r w:rsidR="00DE5038" w:rsidRPr="00DE5038">
          <w:rPr>
            <w:rStyle w:val="Hyperlink"/>
            <w:rFonts w:cs="Times New Roman"/>
            <w:noProof/>
            <w:szCs w:val="24"/>
          </w:rPr>
          <w:t>List of Tables</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_Toc97404967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iii</w:t>
        </w:r>
        <w:r w:rsidR="00DE5038" w:rsidRPr="00DE5038">
          <w:rPr>
            <w:rFonts w:cs="Times New Roman"/>
            <w:noProof/>
            <w:webHidden/>
            <w:szCs w:val="24"/>
          </w:rPr>
          <w:fldChar w:fldCharType="end"/>
        </w:r>
      </w:hyperlink>
    </w:p>
    <w:p w14:paraId="37D9D337" w14:textId="142CF705"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68" w:history="1">
        <w:r w:rsidR="00DE5038" w:rsidRPr="00DE5038">
          <w:rPr>
            <w:rStyle w:val="Hyperlink"/>
            <w:rFonts w:ascii="Times New Roman" w:hAnsi="Times New Roman" w:cs="Times New Roman"/>
            <w:noProof/>
            <w:sz w:val="24"/>
            <w:szCs w:val="24"/>
          </w:rPr>
          <w:t>List of Figures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_Toc97404968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iv</w:t>
        </w:r>
        <w:r w:rsidR="00DE5038" w:rsidRPr="00DE5038">
          <w:rPr>
            <w:rFonts w:ascii="Times New Roman" w:hAnsi="Times New Roman" w:cs="Times New Roman"/>
            <w:noProof/>
            <w:webHidden/>
            <w:sz w:val="24"/>
            <w:szCs w:val="24"/>
          </w:rPr>
          <w:fldChar w:fldCharType="end"/>
        </w:r>
      </w:hyperlink>
    </w:p>
    <w:p w14:paraId="3A88B4DB" w14:textId="743DE9F1"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69" w:history="1">
        <w:r w:rsidR="00DE5038" w:rsidRPr="00DE5038">
          <w:rPr>
            <w:rStyle w:val="Hyperlink"/>
            <w:rFonts w:ascii="Times New Roman" w:hAnsi="Times New Roman" w:cs="Times New Roman"/>
            <w:noProof/>
            <w:sz w:val="24"/>
            <w:szCs w:val="24"/>
          </w:rPr>
          <w:t>List of Illustrations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_Toc97404969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v</w:t>
        </w:r>
        <w:r w:rsidR="00DE5038" w:rsidRPr="00DE5038">
          <w:rPr>
            <w:rFonts w:ascii="Times New Roman" w:hAnsi="Times New Roman" w:cs="Times New Roman"/>
            <w:noProof/>
            <w:webHidden/>
            <w:sz w:val="24"/>
            <w:szCs w:val="24"/>
          </w:rPr>
          <w:fldChar w:fldCharType="end"/>
        </w:r>
      </w:hyperlink>
    </w:p>
    <w:p w14:paraId="298F012A" w14:textId="3D3010DF"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70" w:history="1">
        <w:r w:rsidR="00DE5038" w:rsidRPr="00DE5038">
          <w:rPr>
            <w:rStyle w:val="Hyperlink"/>
            <w:rFonts w:ascii="Times New Roman" w:hAnsi="Times New Roman" w:cs="Times New Roman"/>
            <w:noProof/>
            <w:sz w:val="24"/>
            <w:szCs w:val="24"/>
          </w:rPr>
          <w:t>List of Abbreviations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_Toc97404970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vi</w:t>
        </w:r>
        <w:r w:rsidR="00DE5038" w:rsidRPr="00DE5038">
          <w:rPr>
            <w:rFonts w:ascii="Times New Roman" w:hAnsi="Times New Roman" w:cs="Times New Roman"/>
            <w:noProof/>
            <w:webHidden/>
            <w:sz w:val="24"/>
            <w:szCs w:val="24"/>
          </w:rPr>
          <w:fldChar w:fldCharType="end"/>
        </w:r>
      </w:hyperlink>
    </w:p>
    <w:p w14:paraId="6E2C664C" w14:textId="1B56C0CF" w:rsidR="00DE5038" w:rsidRPr="00DE5038" w:rsidRDefault="00D8046E">
      <w:pPr>
        <w:pStyle w:val="TOC1"/>
        <w:rPr>
          <w:rFonts w:eastAsiaTheme="minorEastAsia" w:cs="Times New Roman"/>
          <w:noProof/>
          <w:szCs w:val="24"/>
        </w:rPr>
      </w:pPr>
      <w:hyperlink w:anchor="_Toc97404971" w:history="1">
        <w:r w:rsidR="00DE5038" w:rsidRPr="00DE5038">
          <w:rPr>
            <w:rStyle w:val="Hyperlink"/>
            <w:rFonts w:cs="Times New Roman"/>
            <w:noProof/>
            <w:szCs w:val="24"/>
          </w:rPr>
          <w:t>Chapter One</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_Toc97404971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1</w:t>
        </w:r>
        <w:r w:rsidR="00DE5038" w:rsidRPr="00DE5038">
          <w:rPr>
            <w:rFonts w:cs="Times New Roman"/>
            <w:noProof/>
            <w:webHidden/>
            <w:szCs w:val="24"/>
          </w:rPr>
          <w:fldChar w:fldCharType="end"/>
        </w:r>
      </w:hyperlink>
    </w:p>
    <w:p w14:paraId="385D5ABC" w14:textId="39094A8B"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72" w:history="1">
        <w:r w:rsidR="00DE5038" w:rsidRPr="00DE5038">
          <w:rPr>
            <w:rStyle w:val="Hyperlink"/>
            <w:rFonts w:ascii="Times New Roman" w:hAnsi="Times New Roman" w:cs="Times New Roman"/>
            <w:noProof/>
            <w:sz w:val="24"/>
            <w:szCs w:val="24"/>
          </w:rPr>
          <w:t>General Introduction</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_Toc97404972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1</w:t>
        </w:r>
        <w:r w:rsidR="00DE5038" w:rsidRPr="00DE5038">
          <w:rPr>
            <w:rFonts w:ascii="Times New Roman" w:hAnsi="Times New Roman" w:cs="Times New Roman"/>
            <w:noProof/>
            <w:webHidden/>
            <w:sz w:val="24"/>
            <w:szCs w:val="24"/>
          </w:rPr>
          <w:fldChar w:fldCharType="end"/>
        </w:r>
      </w:hyperlink>
    </w:p>
    <w:p w14:paraId="706EB224" w14:textId="3AC4EA8B" w:rsidR="00DE5038" w:rsidRPr="00DE5038" w:rsidRDefault="00D8046E">
      <w:pPr>
        <w:pStyle w:val="TOC1"/>
        <w:rPr>
          <w:rFonts w:eastAsiaTheme="minorEastAsia" w:cs="Times New Roman"/>
          <w:noProof/>
          <w:szCs w:val="24"/>
        </w:rPr>
      </w:pPr>
      <w:hyperlink w:anchor="_Toc97404973" w:history="1">
        <w:r w:rsidR="00DE5038" w:rsidRPr="00DE5038">
          <w:rPr>
            <w:rStyle w:val="Hyperlink"/>
            <w:rFonts w:cs="Times New Roman"/>
            <w:noProof/>
            <w:szCs w:val="24"/>
          </w:rPr>
          <w:t>Chapter Two</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_Toc97404973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2</w:t>
        </w:r>
        <w:r w:rsidR="00DE5038" w:rsidRPr="00DE5038">
          <w:rPr>
            <w:rFonts w:cs="Times New Roman"/>
            <w:noProof/>
            <w:webHidden/>
            <w:szCs w:val="24"/>
          </w:rPr>
          <w:fldChar w:fldCharType="end"/>
        </w:r>
      </w:hyperlink>
    </w:p>
    <w:p w14:paraId="61B4F2BB" w14:textId="646A74B9"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74" w:history="1">
        <w:r w:rsidR="00DE5038" w:rsidRPr="00DE5038">
          <w:rPr>
            <w:rStyle w:val="Hyperlink"/>
            <w:rFonts w:ascii="Times New Roman" w:hAnsi="Times New Roman" w:cs="Times New Roman"/>
            <w:noProof/>
            <w:sz w:val="24"/>
            <w:szCs w:val="24"/>
          </w:rPr>
          <w:t>Literature Review</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_Toc97404974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2</w:t>
        </w:r>
        <w:r w:rsidR="00DE5038" w:rsidRPr="00DE5038">
          <w:rPr>
            <w:rFonts w:ascii="Times New Roman" w:hAnsi="Times New Roman" w:cs="Times New Roman"/>
            <w:noProof/>
            <w:webHidden/>
            <w:sz w:val="24"/>
            <w:szCs w:val="24"/>
          </w:rPr>
          <w:fldChar w:fldCharType="end"/>
        </w:r>
      </w:hyperlink>
    </w:p>
    <w:p w14:paraId="75D0E040" w14:textId="3962DE16" w:rsidR="00DE5038" w:rsidRPr="00DE5038" w:rsidRDefault="00D8046E">
      <w:pPr>
        <w:pStyle w:val="TOC4"/>
        <w:tabs>
          <w:tab w:val="right" w:leader="hyphen" w:pos="9016"/>
        </w:tabs>
        <w:rPr>
          <w:rFonts w:ascii="Times New Roman" w:eastAsiaTheme="minorEastAsia" w:hAnsi="Times New Roman" w:cs="Times New Roman"/>
          <w:noProof/>
          <w:sz w:val="24"/>
          <w:szCs w:val="24"/>
        </w:rPr>
      </w:pPr>
      <w:hyperlink w:anchor="_Toc97404975" w:history="1">
        <w:r w:rsidR="00DE5038" w:rsidRPr="00DE5038">
          <w:rPr>
            <w:rStyle w:val="Hyperlink"/>
            <w:rFonts w:ascii="Times New Roman" w:hAnsi="Times New Roman" w:cs="Times New Roman"/>
            <w:noProof/>
            <w:sz w:val="24"/>
            <w:szCs w:val="24"/>
          </w:rPr>
          <w:t>2.1. Global market trends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_Toc97404975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2</w:t>
        </w:r>
        <w:r w:rsidR="00DE5038" w:rsidRPr="00DE5038">
          <w:rPr>
            <w:rFonts w:ascii="Times New Roman" w:hAnsi="Times New Roman" w:cs="Times New Roman"/>
            <w:noProof/>
            <w:webHidden/>
            <w:sz w:val="24"/>
            <w:szCs w:val="24"/>
          </w:rPr>
          <w:fldChar w:fldCharType="end"/>
        </w:r>
      </w:hyperlink>
    </w:p>
    <w:p w14:paraId="6937DBCD" w14:textId="5D4A734F" w:rsidR="00DE5038" w:rsidRPr="00DE5038" w:rsidRDefault="00D8046E">
      <w:pPr>
        <w:pStyle w:val="TOC5"/>
        <w:tabs>
          <w:tab w:val="right" w:leader="hyphen" w:pos="9016"/>
        </w:tabs>
        <w:rPr>
          <w:rFonts w:ascii="Times New Roman" w:eastAsiaTheme="minorEastAsia" w:hAnsi="Times New Roman" w:cs="Times New Roman"/>
          <w:noProof/>
          <w:sz w:val="24"/>
          <w:szCs w:val="24"/>
        </w:rPr>
      </w:pPr>
      <w:hyperlink w:anchor="_Toc97404976" w:history="1">
        <w:r w:rsidR="00DE5038" w:rsidRPr="00DE5038">
          <w:rPr>
            <w:rStyle w:val="Hyperlink"/>
            <w:rFonts w:ascii="Times New Roman" w:hAnsi="Times New Roman" w:cs="Times New Roman"/>
            <w:noProof/>
            <w:sz w:val="24"/>
            <w:szCs w:val="24"/>
          </w:rPr>
          <w:t>Tomato production statistics in Sri Lanka</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_Toc97404976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2</w:t>
        </w:r>
        <w:r w:rsidR="00DE5038" w:rsidRPr="00DE5038">
          <w:rPr>
            <w:rFonts w:ascii="Times New Roman" w:hAnsi="Times New Roman" w:cs="Times New Roman"/>
            <w:noProof/>
            <w:webHidden/>
            <w:sz w:val="24"/>
            <w:szCs w:val="24"/>
          </w:rPr>
          <w:fldChar w:fldCharType="end"/>
        </w:r>
      </w:hyperlink>
    </w:p>
    <w:p w14:paraId="1EF83EB0" w14:textId="4E8C9E34" w:rsidR="00DE5038" w:rsidRPr="00DE5038" w:rsidRDefault="00D8046E">
      <w:pPr>
        <w:pStyle w:val="TOC1"/>
        <w:rPr>
          <w:rFonts w:eastAsiaTheme="minorEastAsia" w:cs="Times New Roman"/>
          <w:noProof/>
          <w:szCs w:val="24"/>
        </w:rPr>
      </w:pPr>
      <w:hyperlink w:anchor="_Toc97404977" w:history="1">
        <w:r w:rsidR="00DE5038" w:rsidRPr="00DE5038">
          <w:rPr>
            <w:rStyle w:val="Hyperlink"/>
            <w:rFonts w:cs="Times New Roman"/>
            <w:noProof/>
            <w:szCs w:val="24"/>
          </w:rPr>
          <w:t>Chapter Three</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_Toc97404977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3</w:t>
        </w:r>
        <w:r w:rsidR="00DE5038" w:rsidRPr="00DE5038">
          <w:rPr>
            <w:rFonts w:cs="Times New Roman"/>
            <w:noProof/>
            <w:webHidden/>
            <w:szCs w:val="24"/>
          </w:rPr>
          <w:fldChar w:fldCharType="end"/>
        </w:r>
      </w:hyperlink>
    </w:p>
    <w:p w14:paraId="3489990A" w14:textId="29171659"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78" w:history="1">
        <w:r w:rsidR="00DE5038" w:rsidRPr="00DE5038">
          <w:rPr>
            <w:rStyle w:val="Hyperlink"/>
            <w:rFonts w:ascii="Times New Roman" w:hAnsi="Times New Roman" w:cs="Times New Roman"/>
            <w:noProof/>
            <w:sz w:val="24"/>
            <w:szCs w:val="24"/>
          </w:rPr>
          <w:t>Manuscript-based chapters - Hybrid tomato cultivars do not tolerate mild water stress in reddish brown earth soils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_Toc97404978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3</w:t>
        </w:r>
        <w:r w:rsidR="00DE5038" w:rsidRPr="00DE5038">
          <w:rPr>
            <w:rFonts w:ascii="Times New Roman" w:hAnsi="Times New Roman" w:cs="Times New Roman"/>
            <w:noProof/>
            <w:webHidden/>
            <w:sz w:val="24"/>
            <w:szCs w:val="24"/>
          </w:rPr>
          <w:fldChar w:fldCharType="end"/>
        </w:r>
      </w:hyperlink>
    </w:p>
    <w:p w14:paraId="1DC0E9D4" w14:textId="13E96B4B" w:rsidR="00DE5038" w:rsidRPr="00DE5038" w:rsidRDefault="00D8046E">
      <w:pPr>
        <w:pStyle w:val="TOC3"/>
        <w:tabs>
          <w:tab w:val="right" w:leader="hyphen" w:pos="9016"/>
        </w:tabs>
        <w:rPr>
          <w:rFonts w:ascii="Times New Roman" w:eastAsiaTheme="minorEastAsia" w:hAnsi="Times New Roman" w:cs="Times New Roman"/>
          <w:noProof/>
          <w:sz w:val="24"/>
          <w:szCs w:val="24"/>
        </w:rPr>
      </w:pPr>
      <w:hyperlink w:anchor="_Toc97404979" w:history="1">
        <w:r w:rsidR="00DE5038" w:rsidRPr="00DE5038">
          <w:rPr>
            <w:rStyle w:val="Hyperlink"/>
            <w:rFonts w:ascii="Times New Roman" w:hAnsi="Times New Roman" w:cs="Times New Roman"/>
            <w:noProof/>
            <w:sz w:val="24"/>
            <w:szCs w:val="24"/>
          </w:rPr>
          <w:t>3.1. Abstract</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_Toc97404979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3</w:t>
        </w:r>
        <w:r w:rsidR="00DE5038" w:rsidRPr="00DE5038">
          <w:rPr>
            <w:rFonts w:ascii="Times New Roman" w:hAnsi="Times New Roman" w:cs="Times New Roman"/>
            <w:noProof/>
            <w:webHidden/>
            <w:sz w:val="24"/>
            <w:szCs w:val="24"/>
          </w:rPr>
          <w:fldChar w:fldCharType="end"/>
        </w:r>
      </w:hyperlink>
    </w:p>
    <w:p w14:paraId="0CD731A7" w14:textId="3E800728" w:rsidR="00DE5038" w:rsidRPr="00DE5038" w:rsidRDefault="00D8046E">
      <w:pPr>
        <w:pStyle w:val="TOC3"/>
        <w:tabs>
          <w:tab w:val="right" w:leader="hyphen" w:pos="9016"/>
        </w:tabs>
        <w:rPr>
          <w:rFonts w:ascii="Times New Roman" w:eastAsiaTheme="minorEastAsia" w:hAnsi="Times New Roman" w:cs="Times New Roman"/>
          <w:noProof/>
          <w:sz w:val="24"/>
          <w:szCs w:val="24"/>
        </w:rPr>
      </w:pPr>
      <w:hyperlink w:anchor="_Toc97404980" w:history="1">
        <w:r w:rsidR="00DE5038" w:rsidRPr="00DE5038">
          <w:rPr>
            <w:rStyle w:val="Hyperlink"/>
            <w:rFonts w:ascii="Times New Roman" w:hAnsi="Times New Roman" w:cs="Times New Roman"/>
            <w:noProof/>
            <w:sz w:val="24"/>
            <w:szCs w:val="24"/>
          </w:rPr>
          <w:t>3.2. Introduction</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_Toc97404980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4</w:t>
        </w:r>
        <w:r w:rsidR="00DE5038" w:rsidRPr="00DE5038">
          <w:rPr>
            <w:rFonts w:ascii="Times New Roman" w:hAnsi="Times New Roman" w:cs="Times New Roman"/>
            <w:noProof/>
            <w:webHidden/>
            <w:sz w:val="24"/>
            <w:szCs w:val="24"/>
          </w:rPr>
          <w:fldChar w:fldCharType="end"/>
        </w:r>
      </w:hyperlink>
    </w:p>
    <w:p w14:paraId="369879A8" w14:textId="266E315E" w:rsidR="00DE5038" w:rsidRPr="00DE5038" w:rsidRDefault="00D8046E">
      <w:pPr>
        <w:pStyle w:val="TOC3"/>
        <w:tabs>
          <w:tab w:val="right" w:leader="hyphen" w:pos="9016"/>
        </w:tabs>
        <w:rPr>
          <w:rFonts w:ascii="Times New Roman" w:eastAsiaTheme="minorEastAsia" w:hAnsi="Times New Roman" w:cs="Times New Roman"/>
          <w:noProof/>
          <w:sz w:val="24"/>
          <w:szCs w:val="24"/>
        </w:rPr>
      </w:pPr>
      <w:hyperlink w:anchor="_Toc97404981" w:history="1">
        <w:r w:rsidR="00DE5038" w:rsidRPr="00DE5038">
          <w:rPr>
            <w:rStyle w:val="Hyperlink"/>
            <w:rFonts w:ascii="Times New Roman" w:hAnsi="Times New Roman" w:cs="Times New Roman"/>
            <w:noProof/>
            <w:sz w:val="24"/>
            <w:szCs w:val="24"/>
          </w:rPr>
          <w:t>3.3. Materials and Methods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_Toc97404981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4</w:t>
        </w:r>
        <w:r w:rsidR="00DE5038" w:rsidRPr="00DE5038">
          <w:rPr>
            <w:rFonts w:ascii="Times New Roman" w:hAnsi="Times New Roman" w:cs="Times New Roman"/>
            <w:noProof/>
            <w:webHidden/>
            <w:sz w:val="24"/>
            <w:szCs w:val="24"/>
          </w:rPr>
          <w:fldChar w:fldCharType="end"/>
        </w:r>
      </w:hyperlink>
    </w:p>
    <w:p w14:paraId="127FFF65" w14:textId="06739C8C" w:rsidR="00DE5038" w:rsidRPr="00DE5038" w:rsidRDefault="00D8046E">
      <w:pPr>
        <w:pStyle w:val="TOC3"/>
        <w:tabs>
          <w:tab w:val="right" w:leader="hyphen" w:pos="9016"/>
        </w:tabs>
        <w:rPr>
          <w:rFonts w:ascii="Times New Roman" w:eastAsiaTheme="minorEastAsia" w:hAnsi="Times New Roman" w:cs="Times New Roman"/>
          <w:noProof/>
          <w:sz w:val="24"/>
          <w:szCs w:val="24"/>
        </w:rPr>
      </w:pPr>
      <w:hyperlink w:anchor="_Toc97404982" w:history="1">
        <w:r w:rsidR="00DE5038" w:rsidRPr="00DE5038">
          <w:rPr>
            <w:rStyle w:val="Hyperlink"/>
            <w:rFonts w:ascii="Times New Roman" w:hAnsi="Times New Roman" w:cs="Times New Roman"/>
            <w:noProof/>
            <w:sz w:val="24"/>
            <w:szCs w:val="24"/>
          </w:rPr>
          <w:t>3.4. Results and Discussion</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_Toc97404982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4</w:t>
        </w:r>
        <w:r w:rsidR="00DE5038" w:rsidRPr="00DE5038">
          <w:rPr>
            <w:rFonts w:ascii="Times New Roman" w:hAnsi="Times New Roman" w:cs="Times New Roman"/>
            <w:noProof/>
            <w:webHidden/>
            <w:sz w:val="24"/>
            <w:szCs w:val="24"/>
          </w:rPr>
          <w:fldChar w:fldCharType="end"/>
        </w:r>
      </w:hyperlink>
    </w:p>
    <w:p w14:paraId="5375859B" w14:textId="74465FDE" w:rsidR="00DE5038" w:rsidRPr="00DE5038" w:rsidRDefault="00D8046E">
      <w:pPr>
        <w:pStyle w:val="TOC3"/>
        <w:tabs>
          <w:tab w:val="right" w:leader="hyphen" w:pos="9016"/>
        </w:tabs>
        <w:rPr>
          <w:rFonts w:ascii="Times New Roman" w:eastAsiaTheme="minorEastAsia" w:hAnsi="Times New Roman" w:cs="Times New Roman"/>
          <w:noProof/>
          <w:sz w:val="24"/>
          <w:szCs w:val="24"/>
        </w:rPr>
      </w:pPr>
      <w:hyperlink w:anchor="_Toc97404983" w:history="1">
        <w:r w:rsidR="00DE5038" w:rsidRPr="00DE5038">
          <w:rPr>
            <w:rStyle w:val="Hyperlink"/>
            <w:rFonts w:ascii="Times New Roman" w:hAnsi="Times New Roman" w:cs="Times New Roman"/>
            <w:noProof/>
            <w:sz w:val="24"/>
            <w:szCs w:val="24"/>
          </w:rPr>
          <w:t>3.5. Conclusion</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_Toc97404983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6</w:t>
        </w:r>
        <w:r w:rsidR="00DE5038" w:rsidRPr="00DE5038">
          <w:rPr>
            <w:rFonts w:ascii="Times New Roman" w:hAnsi="Times New Roman" w:cs="Times New Roman"/>
            <w:noProof/>
            <w:webHidden/>
            <w:sz w:val="24"/>
            <w:szCs w:val="24"/>
          </w:rPr>
          <w:fldChar w:fldCharType="end"/>
        </w:r>
      </w:hyperlink>
    </w:p>
    <w:p w14:paraId="5E9362D3" w14:textId="1F3F61B6" w:rsidR="00DE5038" w:rsidRPr="00DE5038" w:rsidRDefault="00D8046E">
      <w:pPr>
        <w:pStyle w:val="TOC1"/>
        <w:rPr>
          <w:rFonts w:eastAsiaTheme="minorEastAsia" w:cs="Times New Roman"/>
          <w:noProof/>
          <w:szCs w:val="24"/>
        </w:rPr>
      </w:pPr>
      <w:hyperlink w:anchor="_Toc97404984" w:history="1">
        <w:r w:rsidR="00DE5038" w:rsidRPr="00DE5038">
          <w:rPr>
            <w:rStyle w:val="Hyperlink"/>
            <w:rFonts w:cs="Times New Roman"/>
            <w:noProof/>
            <w:szCs w:val="24"/>
          </w:rPr>
          <w:t>Chapter Four</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_Toc97404984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7</w:t>
        </w:r>
        <w:r w:rsidR="00DE5038" w:rsidRPr="00DE5038">
          <w:rPr>
            <w:rFonts w:cs="Times New Roman"/>
            <w:noProof/>
            <w:webHidden/>
            <w:szCs w:val="24"/>
          </w:rPr>
          <w:fldChar w:fldCharType="end"/>
        </w:r>
      </w:hyperlink>
    </w:p>
    <w:p w14:paraId="5743187C" w14:textId="6837D7EF" w:rsidR="00DE5038" w:rsidRPr="00DE5038" w:rsidRDefault="00D8046E">
      <w:pPr>
        <w:pStyle w:val="TOC2"/>
        <w:tabs>
          <w:tab w:val="right" w:leader="hyphen" w:pos="9016"/>
        </w:tabs>
        <w:rPr>
          <w:rFonts w:ascii="Times New Roman" w:eastAsiaTheme="minorEastAsia" w:hAnsi="Times New Roman" w:cs="Times New Roman"/>
          <w:noProof/>
          <w:sz w:val="24"/>
          <w:szCs w:val="24"/>
        </w:rPr>
      </w:pPr>
      <w:hyperlink w:anchor="_Toc97404985" w:history="1">
        <w:r w:rsidR="00DE5038" w:rsidRPr="00DE5038">
          <w:rPr>
            <w:rStyle w:val="Hyperlink"/>
            <w:rFonts w:ascii="Times New Roman" w:hAnsi="Times New Roman" w:cs="Times New Roman"/>
            <w:noProof/>
            <w:sz w:val="24"/>
            <w:szCs w:val="24"/>
          </w:rPr>
          <w:t>General Conclusions and Recommendations</w:t>
        </w:r>
        <w:r w:rsidR="00DE5038" w:rsidRPr="00DE5038">
          <w:rPr>
            <w:rFonts w:ascii="Times New Roman" w:hAnsi="Times New Roman" w:cs="Times New Roman"/>
            <w:noProof/>
            <w:webHidden/>
            <w:sz w:val="24"/>
            <w:szCs w:val="24"/>
          </w:rPr>
          <w:tab/>
        </w:r>
        <w:r w:rsidR="00DE5038" w:rsidRPr="00DE5038">
          <w:rPr>
            <w:rFonts w:ascii="Times New Roman" w:hAnsi="Times New Roman" w:cs="Times New Roman"/>
            <w:noProof/>
            <w:webHidden/>
            <w:sz w:val="24"/>
            <w:szCs w:val="24"/>
          </w:rPr>
          <w:fldChar w:fldCharType="begin"/>
        </w:r>
        <w:r w:rsidR="00DE5038" w:rsidRPr="00DE5038">
          <w:rPr>
            <w:rFonts w:ascii="Times New Roman" w:hAnsi="Times New Roman" w:cs="Times New Roman"/>
            <w:noProof/>
            <w:webHidden/>
            <w:sz w:val="24"/>
            <w:szCs w:val="24"/>
          </w:rPr>
          <w:instrText xml:space="preserve"> PAGEREF _Toc97404985 \h </w:instrText>
        </w:r>
        <w:r w:rsidR="00DE5038" w:rsidRPr="00DE5038">
          <w:rPr>
            <w:rFonts w:ascii="Times New Roman" w:hAnsi="Times New Roman" w:cs="Times New Roman"/>
            <w:noProof/>
            <w:webHidden/>
            <w:sz w:val="24"/>
            <w:szCs w:val="24"/>
          </w:rPr>
        </w:r>
        <w:r w:rsidR="00DE5038" w:rsidRPr="00DE5038">
          <w:rPr>
            <w:rFonts w:ascii="Times New Roman" w:hAnsi="Times New Roman" w:cs="Times New Roman"/>
            <w:noProof/>
            <w:webHidden/>
            <w:sz w:val="24"/>
            <w:szCs w:val="24"/>
          </w:rPr>
          <w:fldChar w:fldCharType="separate"/>
        </w:r>
        <w:r w:rsidR="00DE5038" w:rsidRPr="00DE5038">
          <w:rPr>
            <w:rFonts w:ascii="Times New Roman" w:hAnsi="Times New Roman" w:cs="Times New Roman"/>
            <w:noProof/>
            <w:webHidden/>
            <w:sz w:val="24"/>
            <w:szCs w:val="24"/>
          </w:rPr>
          <w:t>7</w:t>
        </w:r>
        <w:r w:rsidR="00DE5038" w:rsidRPr="00DE5038">
          <w:rPr>
            <w:rFonts w:ascii="Times New Roman" w:hAnsi="Times New Roman" w:cs="Times New Roman"/>
            <w:noProof/>
            <w:webHidden/>
            <w:sz w:val="24"/>
            <w:szCs w:val="24"/>
          </w:rPr>
          <w:fldChar w:fldCharType="end"/>
        </w:r>
      </w:hyperlink>
    </w:p>
    <w:p w14:paraId="440F3319" w14:textId="25D4117D" w:rsidR="00DE5038" w:rsidRPr="00DE5038" w:rsidRDefault="00D8046E">
      <w:pPr>
        <w:pStyle w:val="TOC1"/>
        <w:rPr>
          <w:rFonts w:eastAsiaTheme="minorEastAsia" w:cs="Times New Roman"/>
          <w:noProof/>
          <w:szCs w:val="24"/>
        </w:rPr>
      </w:pPr>
      <w:hyperlink w:anchor="_Toc97404986" w:history="1">
        <w:r w:rsidR="00DE5038" w:rsidRPr="00DE5038">
          <w:rPr>
            <w:rStyle w:val="Hyperlink"/>
            <w:rFonts w:cs="Times New Roman"/>
            <w:noProof/>
            <w:szCs w:val="24"/>
          </w:rPr>
          <w:t>References and Bibliography</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_Toc97404986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8</w:t>
        </w:r>
        <w:r w:rsidR="00DE5038" w:rsidRPr="00DE5038">
          <w:rPr>
            <w:rFonts w:cs="Times New Roman"/>
            <w:noProof/>
            <w:webHidden/>
            <w:szCs w:val="24"/>
          </w:rPr>
          <w:fldChar w:fldCharType="end"/>
        </w:r>
      </w:hyperlink>
    </w:p>
    <w:p w14:paraId="16282F0F" w14:textId="73EFEC41" w:rsidR="00DE5038" w:rsidRPr="00DE5038" w:rsidRDefault="00D8046E">
      <w:pPr>
        <w:pStyle w:val="TOC1"/>
        <w:rPr>
          <w:rFonts w:eastAsiaTheme="minorEastAsia" w:cs="Times New Roman"/>
          <w:noProof/>
          <w:szCs w:val="24"/>
        </w:rPr>
      </w:pPr>
      <w:hyperlink w:anchor="_Toc97404987" w:history="1">
        <w:r w:rsidR="00DE5038" w:rsidRPr="00DE5038">
          <w:rPr>
            <w:rStyle w:val="Hyperlink"/>
            <w:rFonts w:cs="Times New Roman"/>
            <w:noProof/>
            <w:szCs w:val="24"/>
          </w:rPr>
          <w:t>Appendices</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_Toc97404987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11</w:t>
        </w:r>
        <w:r w:rsidR="00DE5038" w:rsidRPr="00DE5038">
          <w:rPr>
            <w:rFonts w:cs="Times New Roman"/>
            <w:noProof/>
            <w:webHidden/>
            <w:szCs w:val="24"/>
          </w:rPr>
          <w:fldChar w:fldCharType="end"/>
        </w:r>
      </w:hyperlink>
    </w:p>
    <w:p w14:paraId="1EA21849" w14:textId="27CCFFD7" w:rsidR="00DE5038" w:rsidRPr="00DE5038" w:rsidRDefault="00D8046E">
      <w:pPr>
        <w:pStyle w:val="TOC1"/>
        <w:rPr>
          <w:rFonts w:eastAsiaTheme="minorEastAsia" w:cs="Times New Roman"/>
          <w:noProof/>
          <w:szCs w:val="24"/>
        </w:rPr>
      </w:pPr>
      <w:hyperlink w:anchor="_Toc97404988" w:history="1">
        <w:r w:rsidR="00DE5038" w:rsidRPr="00DE5038">
          <w:rPr>
            <w:rStyle w:val="Hyperlink"/>
            <w:rFonts w:cs="Times New Roman"/>
            <w:noProof/>
            <w:szCs w:val="24"/>
          </w:rPr>
          <w:t>List of Publications</w:t>
        </w:r>
        <w:r w:rsidR="00DE5038" w:rsidRPr="00DE5038">
          <w:rPr>
            <w:rFonts w:cs="Times New Roman"/>
            <w:noProof/>
            <w:webHidden/>
            <w:szCs w:val="24"/>
          </w:rPr>
          <w:tab/>
        </w:r>
        <w:r w:rsidR="00DE5038" w:rsidRPr="00DE5038">
          <w:rPr>
            <w:rFonts w:cs="Times New Roman"/>
            <w:noProof/>
            <w:webHidden/>
            <w:szCs w:val="24"/>
          </w:rPr>
          <w:fldChar w:fldCharType="begin"/>
        </w:r>
        <w:r w:rsidR="00DE5038" w:rsidRPr="00DE5038">
          <w:rPr>
            <w:rFonts w:cs="Times New Roman"/>
            <w:noProof/>
            <w:webHidden/>
            <w:szCs w:val="24"/>
          </w:rPr>
          <w:instrText xml:space="preserve"> PAGEREF _Toc97404988 \h </w:instrText>
        </w:r>
        <w:r w:rsidR="00DE5038" w:rsidRPr="00DE5038">
          <w:rPr>
            <w:rFonts w:cs="Times New Roman"/>
            <w:noProof/>
            <w:webHidden/>
            <w:szCs w:val="24"/>
          </w:rPr>
        </w:r>
        <w:r w:rsidR="00DE5038" w:rsidRPr="00DE5038">
          <w:rPr>
            <w:rFonts w:cs="Times New Roman"/>
            <w:noProof/>
            <w:webHidden/>
            <w:szCs w:val="24"/>
          </w:rPr>
          <w:fldChar w:fldCharType="separate"/>
        </w:r>
        <w:r w:rsidR="00DE5038" w:rsidRPr="00DE5038">
          <w:rPr>
            <w:rFonts w:cs="Times New Roman"/>
            <w:noProof/>
            <w:webHidden/>
            <w:szCs w:val="24"/>
          </w:rPr>
          <w:t>12</w:t>
        </w:r>
        <w:r w:rsidR="00DE5038" w:rsidRPr="00DE5038">
          <w:rPr>
            <w:rFonts w:cs="Times New Roman"/>
            <w:noProof/>
            <w:webHidden/>
            <w:szCs w:val="24"/>
          </w:rPr>
          <w:fldChar w:fldCharType="end"/>
        </w:r>
      </w:hyperlink>
    </w:p>
    <w:p w14:paraId="7260C307" w14:textId="4B8A6716" w:rsidR="003B7D2E" w:rsidRPr="00DE5038" w:rsidRDefault="003B7D2E" w:rsidP="00DD3238">
      <w:pPr>
        <w:pStyle w:val="TOC2"/>
        <w:tabs>
          <w:tab w:val="right" w:leader="dot" w:pos="9016"/>
        </w:tabs>
        <w:spacing w:line="360" w:lineRule="auto"/>
        <w:ind w:hanging="220"/>
        <w:rPr>
          <w:rFonts w:ascii="Times New Roman" w:hAnsi="Times New Roman" w:cs="Times New Roman"/>
          <w:sz w:val="24"/>
          <w:szCs w:val="24"/>
        </w:rPr>
      </w:pPr>
      <w:r w:rsidRPr="00DE5038">
        <w:rPr>
          <w:rFonts w:ascii="Times New Roman" w:hAnsi="Times New Roman" w:cs="Times New Roman"/>
          <w:sz w:val="24"/>
          <w:szCs w:val="24"/>
        </w:rPr>
        <w:fldChar w:fldCharType="end"/>
      </w:r>
    </w:p>
    <w:p w14:paraId="0526E6E5" w14:textId="77777777" w:rsidR="007D75C9" w:rsidRPr="00DE5038" w:rsidRDefault="007D75C9" w:rsidP="009D7D35">
      <w:pPr>
        <w:spacing w:line="360" w:lineRule="auto"/>
        <w:rPr>
          <w:rFonts w:ascii="Times New Roman" w:hAnsi="Times New Roman" w:cs="Times New Roman"/>
          <w:sz w:val="24"/>
          <w:szCs w:val="24"/>
        </w:rPr>
      </w:pPr>
      <w:r w:rsidRPr="00DE5038">
        <w:rPr>
          <w:rFonts w:ascii="Times New Roman" w:hAnsi="Times New Roman" w:cs="Times New Roman"/>
          <w:sz w:val="24"/>
          <w:szCs w:val="24"/>
        </w:rPr>
        <w:br w:type="page"/>
      </w:r>
    </w:p>
    <w:p w14:paraId="4074A2B4" w14:textId="77777777" w:rsidR="0008551A" w:rsidRPr="00DE5038" w:rsidRDefault="0008551A" w:rsidP="008E210B">
      <w:pPr>
        <w:pStyle w:val="ChapterNumber"/>
        <w:rPr>
          <w:rFonts w:cs="Times New Roman"/>
          <w:sz w:val="24"/>
          <w:szCs w:val="24"/>
        </w:rPr>
      </w:pPr>
      <w:bookmarkStart w:id="6" w:name="_Toc97404967"/>
      <w:r w:rsidRPr="00DE5038">
        <w:rPr>
          <w:rFonts w:cs="Times New Roman"/>
          <w:sz w:val="24"/>
          <w:szCs w:val="24"/>
        </w:rPr>
        <w:lastRenderedPageBreak/>
        <w:t>List of Tables</w:t>
      </w:r>
      <w:bookmarkEnd w:id="6"/>
    </w:p>
    <w:p w14:paraId="5592A01E" w14:textId="77777777" w:rsidR="009D7D35" w:rsidRPr="00DE5038" w:rsidRDefault="009D7D35" w:rsidP="00DD3238">
      <w:pPr>
        <w:pStyle w:val="TOC1"/>
        <w:rPr>
          <w:rFonts w:eastAsiaTheme="minorEastAsia" w:cs="Times New Roman"/>
          <w:noProof/>
          <w:szCs w:val="24"/>
        </w:rPr>
      </w:pPr>
      <w:r w:rsidRPr="00DE5038">
        <w:rPr>
          <w:rFonts w:cs="Times New Roman"/>
          <w:b/>
          <w:bCs/>
          <w:szCs w:val="24"/>
        </w:rPr>
        <w:fldChar w:fldCharType="begin"/>
      </w:r>
      <w:r w:rsidRPr="00DE5038">
        <w:rPr>
          <w:rFonts w:cs="Times New Roman"/>
          <w:b/>
          <w:bCs/>
          <w:szCs w:val="24"/>
        </w:rPr>
        <w:instrText xml:space="preserve"> TOC \h \z \t "Table caption,1" </w:instrText>
      </w:r>
      <w:r w:rsidRPr="00DE5038">
        <w:rPr>
          <w:rFonts w:cs="Times New Roman"/>
          <w:b/>
          <w:bCs/>
          <w:szCs w:val="24"/>
        </w:rPr>
        <w:fldChar w:fldCharType="separate"/>
      </w:r>
      <w:hyperlink w:anchor="_Toc97362459" w:history="1">
        <w:r w:rsidRPr="00DE5038">
          <w:rPr>
            <w:rStyle w:val="Hyperlink"/>
            <w:rFonts w:cs="Times New Roman"/>
            <w:b/>
            <w:bCs/>
            <w:noProof/>
            <w:szCs w:val="24"/>
          </w:rPr>
          <w:t xml:space="preserve">Table 1. </w:t>
        </w:r>
        <w:r w:rsidRPr="00DE5038">
          <w:rPr>
            <w:rStyle w:val="Hyperlink"/>
            <w:rFonts w:cs="Times New Roman"/>
            <w:noProof/>
            <w:szCs w:val="24"/>
          </w:rPr>
          <w:t xml:space="preserve"> Average yield statistics tomato varieties grown in Galenbindunuwewa GN Division, Anuradhapura, Sri Lanka during 2020-2021 period</w:t>
        </w:r>
        <w:r w:rsidRPr="00DE5038">
          <w:rPr>
            <w:rFonts w:cs="Times New Roman"/>
            <w:noProof/>
            <w:webHidden/>
            <w:szCs w:val="24"/>
          </w:rPr>
          <w:tab/>
        </w:r>
        <w:r w:rsidRPr="00DE5038">
          <w:rPr>
            <w:rFonts w:cs="Times New Roman"/>
            <w:noProof/>
            <w:webHidden/>
            <w:szCs w:val="24"/>
          </w:rPr>
          <w:fldChar w:fldCharType="begin"/>
        </w:r>
        <w:r w:rsidRPr="00DE5038">
          <w:rPr>
            <w:rFonts w:cs="Times New Roman"/>
            <w:noProof/>
            <w:webHidden/>
            <w:szCs w:val="24"/>
          </w:rPr>
          <w:instrText xml:space="preserve"> PAGEREF _Toc97362459 \h </w:instrText>
        </w:r>
        <w:r w:rsidRPr="00DE5038">
          <w:rPr>
            <w:rFonts w:cs="Times New Roman"/>
            <w:noProof/>
            <w:webHidden/>
            <w:szCs w:val="24"/>
          </w:rPr>
        </w:r>
        <w:r w:rsidRPr="00DE5038">
          <w:rPr>
            <w:rFonts w:cs="Times New Roman"/>
            <w:noProof/>
            <w:webHidden/>
            <w:szCs w:val="24"/>
          </w:rPr>
          <w:fldChar w:fldCharType="separate"/>
        </w:r>
        <w:r w:rsidRPr="00DE5038">
          <w:rPr>
            <w:rFonts w:cs="Times New Roman"/>
            <w:noProof/>
            <w:webHidden/>
            <w:szCs w:val="24"/>
          </w:rPr>
          <w:t>5</w:t>
        </w:r>
        <w:r w:rsidRPr="00DE5038">
          <w:rPr>
            <w:rFonts w:cs="Times New Roman"/>
            <w:noProof/>
            <w:webHidden/>
            <w:szCs w:val="24"/>
          </w:rPr>
          <w:fldChar w:fldCharType="end"/>
        </w:r>
      </w:hyperlink>
    </w:p>
    <w:p w14:paraId="751578BC" w14:textId="77777777" w:rsidR="00C40598" w:rsidRDefault="009D7D35" w:rsidP="008E210B">
      <w:pPr>
        <w:pStyle w:val="ChapterName"/>
      </w:pPr>
      <w:r w:rsidRPr="00DE5038">
        <w:rPr>
          <w:sz w:val="24"/>
        </w:rPr>
        <w:fldChar w:fldCharType="end"/>
      </w:r>
    </w:p>
    <w:p w14:paraId="53C5BC55" w14:textId="77777777" w:rsidR="0008551A" w:rsidRDefault="0008551A" w:rsidP="009D7D35">
      <w:pPr>
        <w:spacing w:line="360" w:lineRule="auto"/>
        <w:rPr>
          <w:rFonts w:ascii="Times New Roman" w:hAnsi="Times New Roman"/>
          <w:sz w:val="24"/>
        </w:rPr>
      </w:pPr>
      <w:r>
        <w:br w:type="page"/>
      </w:r>
    </w:p>
    <w:p w14:paraId="63D6E26B" w14:textId="77777777" w:rsidR="0008551A" w:rsidRDefault="0008551A" w:rsidP="008E210B">
      <w:pPr>
        <w:pStyle w:val="ChapterName"/>
      </w:pPr>
      <w:bookmarkStart w:id="7" w:name="_Toc97404968"/>
      <w:r>
        <w:lastRenderedPageBreak/>
        <w:t>List of Figures</w:t>
      </w:r>
      <w:bookmarkEnd w:id="7"/>
    </w:p>
    <w:p w14:paraId="45B8FF08" w14:textId="77777777" w:rsidR="009D7D35" w:rsidRDefault="009D7D35" w:rsidP="00DD3238">
      <w:pPr>
        <w:pStyle w:val="TOC1"/>
        <w:rPr>
          <w:rFonts w:asciiTheme="minorHAnsi" w:eastAsiaTheme="minorEastAsia" w:hAnsiTheme="minorHAnsi" w:cstheme="minorBidi"/>
          <w:noProof/>
          <w:sz w:val="22"/>
        </w:rPr>
      </w:pPr>
      <w:r>
        <w:fldChar w:fldCharType="begin"/>
      </w:r>
      <w:r>
        <w:instrText xml:space="preserve"> TOC \h \z \t "Figure caption,1" </w:instrText>
      </w:r>
      <w:r>
        <w:fldChar w:fldCharType="separate"/>
      </w:r>
      <w:hyperlink w:anchor="_Toc97362734" w:history="1">
        <w:r w:rsidRPr="00D304A9">
          <w:rPr>
            <w:rStyle w:val="Hyperlink"/>
            <w:b/>
            <w:noProof/>
          </w:rPr>
          <w:t>Figure 1.</w:t>
        </w:r>
        <w:r w:rsidRPr="00D304A9">
          <w:rPr>
            <w:rStyle w:val="Hyperlink"/>
            <w:noProof/>
          </w:rPr>
          <w:t xml:space="preserve"> Dry weight of mature fruits and dry weight of leaves as predicted by an integrated yield prediction model for field grown tomato in Anuradhapura, Sri Lanka</w:t>
        </w:r>
        <w:r>
          <w:rPr>
            <w:noProof/>
            <w:webHidden/>
          </w:rPr>
          <w:tab/>
        </w:r>
        <w:r>
          <w:rPr>
            <w:noProof/>
            <w:webHidden/>
          </w:rPr>
          <w:fldChar w:fldCharType="begin"/>
        </w:r>
        <w:r>
          <w:rPr>
            <w:noProof/>
            <w:webHidden/>
          </w:rPr>
          <w:instrText xml:space="preserve"> PAGEREF _Toc97362734 \h </w:instrText>
        </w:r>
        <w:r>
          <w:rPr>
            <w:noProof/>
            <w:webHidden/>
          </w:rPr>
        </w:r>
        <w:r>
          <w:rPr>
            <w:noProof/>
            <w:webHidden/>
          </w:rPr>
          <w:fldChar w:fldCharType="separate"/>
        </w:r>
        <w:r>
          <w:rPr>
            <w:noProof/>
            <w:webHidden/>
          </w:rPr>
          <w:t>5</w:t>
        </w:r>
        <w:r>
          <w:rPr>
            <w:noProof/>
            <w:webHidden/>
          </w:rPr>
          <w:fldChar w:fldCharType="end"/>
        </w:r>
      </w:hyperlink>
    </w:p>
    <w:p w14:paraId="651CBFC7" w14:textId="77777777" w:rsidR="009D7D35" w:rsidRDefault="009D7D35" w:rsidP="009D7D35">
      <w:pPr>
        <w:spacing w:line="360" w:lineRule="auto"/>
      </w:pPr>
      <w:r>
        <w:fldChar w:fldCharType="end"/>
      </w:r>
    </w:p>
    <w:p w14:paraId="1AF62863" w14:textId="77777777" w:rsidR="0008551A" w:rsidRDefault="0008551A" w:rsidP="009D7D35">
      <w:pPr>
        <w:spacing w:line="360" w:lineRule="auto"/>
        <w:rPr>
          <w:rFonts w:ascii="Times New Roman" w:hAnsi="Times New Roman"/>
          <w:sz w:val="24"/>
        </w:rPr>
      </w:pPr>
      <w:r>
        <w:br w:type="page"/>
      </w:r>
    </w:p>
    <w:p w14:paraId="70781170" w14:textId="77777777" w:rsidR="0008551A" w:rsidRDefault="0008551A" w:rsidP="008E210B">
      <w:pPr>
        <w:pStyle w:val="ChapterName"/>
      </w:pPr>
      <w:bookmarkStart w:id="8" w:name="_Toc97404969"/>
      <w:r>
        <w:lastRenderedPageBreak/>
        <w:t>List of Illustrations</w:t>
      </w:r>
      <w:bookmarkEnd w:id="8"/>
    </w:p>
    <w:p w14:paraId="4941EDB9" w14:textId="77777777" w:rsidR="009D7D35" w:rsidRPr="009D7D35" w:rsidRDefault="009D7D35" w:rsidP="00DD3238">
      <w:pPr>
        <w:pStyle w:val="TOC1"/>
        <w:rPr>
          <w:rFonts w:asciiTheme="minorHAnsi" w:eastAsiaTheme="minorEastAsia" w:hAnsiTheme="minorHAnsi" w:cstheme="minorBidi"/>
          <w:noProof/>
          <w:sz w:val="22"/>
        </w:rPr>
      </w:pPr>
      <w:r w:rsidRPr="009D7D35">
        <w:fldChar w:fldCharType="begin"/>
      </w:r>
      <w:r w:rsidRPr="009D7D35">
        <w:instrText xml:space="preserve"> TOC \h \z \t "Illustration caption,1" </w:instrText>
      </w:r>
      <w:r w:rsidRPr="009D7D35">
        <w:fldChar w:fldCharType="separate"/>
      </w:r>
      <w:hyperlink w:anchor="_Toc97362839" w:history="1">
        <w:r w:rsidRPr="009D7D35">
          <w:rPr>
            <w:rStyle w:val="Hyperlink"/>
            <w:noProof/>
          </w:rPr>
          <w:t>Illustration 1. Components of a tomato flower and a fruit</w:t>
        </w:r>
        <w:r w:rsidRPr="009D7D35">
          <w:rPr>
            <w:noProof/>
            <w:webHidden/>
          </w:rPr>
          <w:tab/>
        </w:r>
        <w:r w:rsidRPr="009D7D35">
          <w:rPr>
            <w:noProof/>
            <w:webHidden/>
          </w:rPr>
          <w:fldChar w:fldCharType="begin"/>
        </w:r>
        <w:r w:rsidRPr="009D7D35">
          <w:rPr>
            <w:noProof/>
            <w:webHidden/>
          </w:rPr>
          <w:instrText xml:space="preserve"> PAGEREF _Toc97362839 \h </w:instrText>
        </w:r>
        <w:r w:rsidRPr="009D7D35">
          <w:rPr>
            <w:noProof/>
            <w:webHidden/>
          </w:rPr>
        </w:r>
        <w:r w:rsidRPr="009D7D35">
          <w:rPr>
            <w:noProof/>
            <w:webHidden/>
          </w:rPr>
          <w:fldChar w:fldCharType="separate"/>
        </w:r>
        <w:r w:rsidRPr="009D7D35">
          <w:rPr>
            <w:noProof/>
            <w:webHidden/>
          </w:rPr>
          <w:t>6</w:t>
        </w:r>
        <w:r w:rsidRPr="009D7D35">
          <w:rPr>
            <w:noProof/>
            <w:webHidden/>
          </w:rPr>
          <w:fldChar w:fldCharType="end"/>
        </w:r>
      </w:hyperlink>
    </w:p>
    <w:p w14:paraId="0149ABC0" w14:textId="77777777" w:rsidR="0008551A" w:rsidRDefault="009D7D35" w:rsidP="008E210B">
      <w:pPr>
        <w:pStyle w:val="MainText"/>
      </w:pPr>
      <w:r w:rsidRPr="009D7D35">
        <w:fldChar w:fldCharType="end"/>
      </w:r>
    </w:p>
    <w:p w14:paraId="024E9A8D" w14:textId="77777777" w:rsidR="0008551A" w:rsidRDefault="0008551A">
      <w:pPr>
        <w:rPr>
          <w:rFonts w:ascii="Times New Roman" w:hAnsi="Times New Roman"/>
          <w:b/>
          <w:sz w:val="28"/>
        </w:rPr>
      </w:pPr>
      <w:r>
        <w:br w:type="page"/>
      </w:r>
    </w:p>
    <w:p w14:paraId="1C8BD6BD" w14:textId="77777777" w:rsidR="007D75C9" w:rsidRDefault="007D75C9" w:rsidP="008E210B">
      <w:pPr>
        <w:pStyle w:val="ChapterName"/>
      </w:pPr>
      <w:bookmarkStart w:id="9" w:name="_Toc97404970"/>
      <w:r>
        <w:lastRenderedPageBreak/>
        <w:t>List of Abbreviations</w:t>
      </w:r>
      <w:bookmarkEnd w:id="9"/>
    </w:p>
    <w:p w14:paraId="3BB9C286" w14:textId="77777777" w:rsidR="007D75C9" w:rsidRDefault="007D75C9" w:rsidP="008E210B">
      <w:pPr>
        <w:pStyle w:val="MainText"/>
      </w:pPr>
      <w:r>
        <w:t>PhD</w:t>
      </w:r>
      <w:r>
        <w:tab/>
      </w:r>
      <w:r>
        <w:tab/>
        <w:t>: Doctor of Philosophy</w:t>
      </w:r>
    </w:p>
    <w:p w14:paraId="6068602A" w14:textId="77777777" w:rsidR="007D75C9" w:rsidRDefault="007D75C9" w:rsidP="008E210B">
      <w:pPr>
        <w:pStyle w:val="MainText"/>
      </w:pPr>
      <w:r>
        <w:t>MPhil</w:t>
      </w:r>
      <w:r>
        <w:tab/>
      </w:r>
      <w:r>
        <w:tab/>
        <w:t>: Master of Philosophy</w:t>
      </w:r>
    </w:p>
    <w:p w14:paraId="1F3E065F" w14:textId="77777777" w:rsidR="007D75C9" w:rsidRDefault="007D75C9" w:rsidP="008E210B">
      <w:pPr>
        <w:pStyle w:val="MainText"/>
      </w:pPr>
      <w:proofErr w:type="spellStart"/>
      <w:r>
        <w:t>FoA</w:t>
      </w:r>
      <w:proofErr w:type="spellEnd"/>
      <w:r>
        <w:tab/>
      </w:r>
      <w:r>
        <w:tab/>
        <w:t>: Faculty of Agriculture</w:t>
      </w:r>
    </w:p>
    <w:p w14:paraId="29873F8F" w14:textId="77777777" w:rsidR="007D75C9" w:rsidRDefault="007D75C9" w:rsidP="008E210B">
      <w:pPr>
        <w:pStyle w:val="MainText"/>
      </w:pPr>
      <w:r>
        <w:t>RUSL</w:t>
      </w:r>
      <w:r>
        <w:tab/>
      </w:r>
      <w:r>
        <w:tab/>
        <w:t>: Rajarata University of Sri Lanka</w:t>
      </w:r>
    </w:p>
    <w:p w14:paraId="449E0AA5" w14:textId="77777777" w:rsidR="00CC01C8" w:rsidRDefault="00CC01C8">
      <w:pPr>
        <w:sectPr w:rsidR="00CC01C8" w:rsidSect="003B7D2E">
          <w:pgSz w:w="11906" w:h="16838" w:code="9"/>
          <w:pgMar w:top="1440" w:right="1440" w:bottom="1440" w:left="1440" w:header="720" w:footer="720" w:gutter="0"/>
          <w:pgNumType w:fmt="lowerRoman" w:start="1"/>
          <w:cols w:space="720"/>
          <w:docGrid w:linePitch="360"/>
        </w:sectPr>
      </w:pPr>
    </w:p>
    <w:p w14:paraId="7E0B3088" w14:textId="77777777" w:rsidR="00967497" w:rsidRDefault="00967497" w:rsidP="008E210B">
      <w:pPr>
        <w:pStyle w:val="ChapterNumber"/>
      </w:pPr>
      <w:bookmarkStart w:id="10" w:name="_Toc97404971"/>
      <w:r>
        <w:lastRenderedPageBreak/>
        <w:t>Chapter One</w:t>
      </w:r>
      <w:bookmarkEnd w:id="10"/>
    </w:p>
    <w:p w14:paraId="0E51D462" w14:textId="28367ABD" w:rsidR="0008551A" w:rsidRDefault="002D0679" w:rsidP="008E210B">
      <w:pPr>
        <w:pStyle w:val="ChapterName"/>
      </w:pPr>
      <w:bookmarkStart w:id="11" w:name="_Toc97404972"/>
      <w:r>
        <w:t>General Introduction</w:t>
      </w:r>
      <w:bookmarkEnd w:id="11"/>
    </w:p>
    <w:p w14:paraId="744D7A8E" w14:textId="77777777" w:rsidR="00967497" w:rsidRDefault="00967497" w:rsidP="008E210B">
      <w:pPr>
        <w:pStyle w:val="MainText"/>
      </w:pPr>
      <w:r w:rsidRPr="00967497">
        <w:t>It introduces your work to the reader</w:t>
      </w:r>
      <w:r w:rsidR="0084096C">
        <w:t xml:space="preserve"> </w:t>
      </w:r>
      <w:r w:rsidR="0084096C" w:rsidRPr="003D54AF">
        <w:t>(Waterman et al., 1993)</w:t>
      </w:r>
      <w:r w:rsidRPr="00967497">
        <w:t xml:space="preserve">. This section should be based on the introduction of all manuscript-based chapters presented in the rest of the thesis. Main elements to be discuss under this section </w:t>
      </w:r>
      <w:proofErr w:type="gramStart"/>
      <w:r w:rsidRPr="00967497">
        <w:t>are</w:t>
      </w:r>
      <w:r>
        <w:t>:</w:t>
      </w:r>
      <w:proofErr w:type="gramEnd"/>
      <w:r>
        <w:t xml:space="preserve"> </w:t>
      </w:r>
      <w:r w:rsidRPr="00967497">
        <w:t>Topic and context - should give a general understanding   related to the topic and context</w:t>
      </w:r>
      <w:r>
        <w:t>, F</w:t>
      </w:r>
      <w:r w:rsidRPr="00967497">
        <w:t>ocus and scope - should discuss about the area that focusses the research work</w:t>
      </w:r>
      <w:r>
        <w:t xml:space="preserve">, </w:t>
      </w:r>
      <w:r w:rsidRPr="00967497">
        <w:t>Relevance and importance - should justify the importance of the research work</w:t>
      </w:r>
      <w:r>
        <w:t xml:space="preserve">, </w:t>
      </w:r>
      <w:r w:rsidRPr="00967497">
        <w:t>Research problem, hypotheses, and objectives – should elaborate on research problem, hypotheses proposed, general and specific objectives</w:t>
      </w:r>
      <w:r w:rsidR="0084096C">
        <w:t xml:space="preserve"> </w:t>
      </w:r>
      <w:r w:rsidR="0084096C" w:rsidRPr="003D54AF">
        <w:t>(</w:t>
      </w:r>
      <w:proofErr w:type="spellStart"/>
      <w:r w:rsidR="0084096C" w:rsidRPr="003D54AF">
        <w:t>Mathes</w:t>
      </w:r>
      <w:proofErr w:type="spellEnd"/>
      <w:r w:rsidR="0084096C" w:rsidRPr="003D54AF">
        <w:t xml:space="preserve"> &amp; </w:t>
      </w:r>
      <w:proofErr w:type="spellStart"/>
      <w:r w:rsidR="0084096C" w:rsidRPr="003D54AF">
        <w:t>Severa</w:t>
      </w:r>
      <w:proofErr w:type="spellEnd"/>
      <w:r w:rsidR="0084096C" w:rsidRPr="003D54AF">
        <w:t>, 2004)</w:t>
      </w:r>
      <w:r w:rsidRPr="00967497">
        <w:t>.</w:t>
      </w:r>
    </w:p>
    <w:p w14:paraId="5B639A50" w14:textId="77777777" w:rsidR="00967497" w:rsidRDefault="00967497">
      <w:pPr>
        <w:rPr>
          <w:rFonts w:ascii="Times New Roman" w:hAnsi="Times New Roman"/>
          <w:sz w:val="24"/>
        </w:rPr>
      </w:pPr>
      <w:r>
        <w:br w:type="page"/>
      </w:r>
    </w:p>
    <w:p w14:paraId="1723CB4D" w14:textId="77777777" w:rsidR="00A408DD" w:rsidRDefault="00A408DD" w:rsidP="008E210B">
      <w:pPr>
        <w:pStyle w:val="ChapterNumber"/>
      </w:pPr>
      <w:bookmarkStart w:id="12" w:name="_Toc97404973"/>
      <w:r>
        <w:lastRenderedPageBreak/>
        <w:t>Chapter Two</w:t>
      </w:r>
      <w:bookmarkEnd w:id="12"/>
    </w:p>
    <w:p w14:paraId="533B1373" w14:textId="424A6579" w:rsidR="002D0679" w:rsidRDefault="002D0679" w:rsidP="008E210B">
      <w:pPr>
        <w:pStyle w:val="ChapterName"/>
      </w:pPr>
      <w:bookmarkStart w:id="13" w:name="_Toc97404974"/>
      <w:r>
        <w:t>Literature Review</w:t>
      </w:r>
      <w:bookmarkEnd w:id="13"/>
    </w:p>
    <w:p w14:paraId="68272C8F" w14:textId="43D70FCA" w:rsidR="008E210B" w:rsidRDefault="008E210B" w:rsidP="008E210B">
      <w:pPr>
        <w:pStyle w:val="2ndLevelTitle"/>
      </w:pPr>
      <w:bookmarkStart w:id="14" w:name="_Toc97404975"/>
      <w:r>
        <w:t xml:space="preserve">2.1. </w:t>
      </w:r>
      <w:r w:rsidRPr="0083056A">
        <w:t>Global market trends</w:t>
      </w:r>
      <w:bookmarkEnd w:id="14"/>
    </w:p>
    <w:p w14:paraId="1C6611C0" w14:textId="3C07E50B" w:rsidR="00A408DD" w:rsidRDefault="00A408DD" w:rsidP="008E210B">
      <w:pPr>
        <w:pStyle w:val="MainText"/>
      </w:pPr>
      <w:r w:rsidRPr="00A408DD">
        <w:t>Literature review provides a critical assessment of the information so far published and gives background information to the research problem that is proposed to be addressed. Further, it will help to identify the gap between present state of the knowledge and the research that is attempted to address.</w:t>
      </w:r>
    </w:p>
    <w:p w14:paraId="61E5F554" w14:textId="7217FC72" w:rsidR="008E210B" w:rsidRDefault="008E210B" w:rsidP="008E210B">
      <w:pPr>
        <w:pStyle w:val="3rdLevelTitle"/>
      </w:pPr>
      <w:bookmarkStart w:id="15" w:name="_Toc97404976"/>
      <w:r>
        <w:t>Tomato production statistics in Sri Lanka</w:t>
      </w:r>
      <w:bookmarkEnd w:id="15"/>
    </w:p>
    <w:p w14:paraId="12C3A69A" w14:textId="77777777" w:rsidR="00A408DD" w:rsidRDefault="00A408DD">
      <w:pPr>
        <w:rPr>
          <w:rFonts w:ascii="Times New Roman" w:hAnsi="Times New Roman"/>
          <w:sz w:val="24"/>
        </w:rPr>
      </w:pPr>
      <w:r>
        <w:br w:type="page"/>
      </w:r>
    </w:p>
    <w:p w14:paraId="76DB3018" w14:textId="77777777" w:rsidR="00A408DD" w:rsidRPr="009D7D35" w:rsidRDefault="00A408DD" w:rsidP="008E210B">
      <w:pPr>
        <w:pStyle w:val="ChapterNumber"/>
      </w:pPr>
      <w:bookmarkStart w:id="16" w:name="_Toc97404977"/>
      <w:r w:rsidRPr="009D7D35">
        <w:lastRenderedPageBreak/>
        <w:t>Chapter Three</w:t>
      </w:r>
      <w:bookmarkEnd w:id="16"/>
    </w:p>
    <w:p w14:paraId="51D0F3DE" w14:textId="6A5D0A76" w:rsidR="002D0679" w:rsidRDefault="002D0679" w:rsidP="008E210B">
      <w:pPr>
        <w:pStyle w:val="ChapterName"/>
      </w:pPr>
      <w:bookmarkStart w:id="17" w:name="_Toc97404978"/>
      <w:r>
        <w:t xml:space="preserve">Manuscript-based chapters - Hybrid tomato cultivars do not tolerate mild </w:t>
      </w:r>
      <w:r w:rsidR="008E210B">
        <w:t>water</w:t>
      </w:r>
      <w:r>
        <w:t xml:space="preserve"> stress</w:t>
      </w:r>
      <w:r w:rsidR="00A408DD">
        <w:t xml:space="preserve"> in reddish brown earth soils</w:t>
      </w:r>
      <w:bookmarkEnd w:id="17"/>
    </w:p>
    <w:p w14:paraId="58285BE5" w14:textId="35085EEB" w:rsidR="002D0679" w:rsidRDefault="00A408DD" w:rsidP="008E210B">
      <w:pPr>
        <w:pStyle w:val="1stLevelTitle"/>
      </w:pPr>
      <w:bookmarkStart w:id="18" w:name="_Toc97404979"/>
      <w:r>
        <w:t xml:space="preserve">3.1. </w:t>
      </w:r>
      <w:r w:rsidR="002D0679">
        <w:t>Abstract</w:t>
      </w:r>
      <w:bookmarkEnd w:id="18"/>
    </w:p>
    <w:p w14:paraId="1F5A4EA3" w14:textId="061EAD2B" w:rsidR="00570285" w:rsidRDefault="00A408DD" w:rsidP="008E210B">
      <w:pPr>
        <w:pStyle w:val="MainText"/>
      </w:pPr>
      <w:r w:rsidRPr="00A408DD">
        <w:t>There can be a minimum of two manuscript-based chapters for MPhil and three of them for the PhD. Each of these manuscript-based chapters should consists of following main sections: abstract, introduction, materials and methods, results and discussion, and conclusion. Note that the list of references should be given at the end of the thesis for all the chapters.</w:t>
      </w:r>
      <w:r>
        <w:t xml:space="preserve"> </w:t>
      </w:r>
      <w:r w:rsidRPr="00A408DD">
        <w:t>The topic of the chapter should be typed following the formatting guidelines appropriate for ‘main heading’ given in Table 1.</w:t>
      </w:r>
      <w:r>
        <w:t xml:space="preserve"> </w:t>
      </w:r>
      <w:r w:rsidRPr="00A408DD">
        <w:t xml:space="preserve">Each abstract of manuscript-based chapters should focus on </w:t>
      </w:r>
      <w:proofErr w:type="gramStart"/>
      <w:r w:rsidRPr="00A408DD">
        <w:t>particular research</w:t>
      </w:r>
      <w:proofErr w:type="gramEnd"/>
      <w:r w:rsidRPr="00A408DD">
        <w:t xml:space="preserve"> that is being presented in the chapter. The length should be between 200 – 300 words. Number of keywords is limited to five (05). They should </w:t>
      </w:r>
      <w:proofErr w:type="spellStart"/>
      <w:r w:rsidRPr="00A408DD">
        <w:t>selecte</w:t>
      </w:r>
      <w:proofErr w:type="spellEnd"/>
      <w:r w:rsidRPr="00A408DD">
        <w:t xml:space="preserve"> in in addition to the words already mentioned in the </w:t>
      </w:r>
      <w:proofErr w:type="gramStart"/>
      <w:r w:rsidRPr="00A408DD">
        <w:t>title, and</w:t>
      </w:r>
      <w:proofErr w:type="gramEnd"/>
      <w:r w:rsidRPr="00A408DD">
        <w:t xml:space="preserve"> sorted alphabetically. The main text should follow the appropriate formatting guidelines given in Table 1.</w:t>
      </w:r>
      <w:r w:rsidR="00570285">
        <w:t xml:space="preserve"> </w:t>
      </w:r>
      <w:r w:rsidR="00570285" w:rsidRPr="00570285">
        <w:t xml:space="preserve">Each abstract of manuscript-based chapters should focus on </w:t>
      </w:r>
      <w:proofErr w:type="gramStart"/>
      <w:r w:rsidR="00570285" w:rsidRPr="00570285">
        <w:t>particular research</w:t>
      </w:r>
      <w:proofErr w:type="gramEnd"/>
      <w:r w:rsidR="00570285" w:rsidRPr="00570285">
        <w:t xml:space="preserve"> that is being presented in the chapter. The length should be between 200 – 300 words. Number of keywords is limited to five (05). They should </w:t>
      </w:r>
      <w:r w:rsidR="00570285">
        <w:t xml:space="preserve">be </w:t>
      </w:r>
      <w:r w:rsidR="00570285" w:rsidRPr="00570285">
        <w:t xml:space="preserve">selected in addition to the words already mentioned in the </w:t>
      </w:r>
      <w:proofErr w:type="gramStart"/>
      <w:r w:rsidR="00570285" w:rsidRPr="00570285">
        <w:t>title, and</w:t>
      </w:r>
      <w:proofErr w:type="gramEnd"/>
      <w:r w:rsidR="00570285" w:rsidRPr="00570285">
        <w:t xml:space="preserve"> sorted alphabetically. The main text should follow the appropriate formatting guidelines given in Table 1.</w:t>
      </w:r>
    </w:p>
    <w:p w14:paraId="66879303" w14:textId="512B3FEE" w:rsidR="00570285" w:rsidRPr="00DE5038" w:rsidRDefault="00570285" w:rsidP="00DE5038">
      <w:pPr>
        <w:rPr>
          <w:rFonts w:ascii="Times New Roman" w:hAnsi="Times New Roman" w:cs="Times New Roman"/>
          <w:b/>
          <w:bCs/>
          <w:i/>
          <w:iCs/>
          <w:sz w:val="24"/>
          <w:szCs w:val="24"/>
        </w:rPr>
      </w:pPr>
      <w:bookmarkStart w:id="19" w:name="_Toc97302740"/>
      <w:r w:rsidRPr="00DE5038">
        <w:rPr>
          <w:rFonts w:ascii="Times New Roman" w:hAnsi="Times New Roman" w:cs="Times New Roman"/>
          <w:b/>
          <w:bCs/>
          <w:i/>
          <w:iCs/>
          <w:sz w:val="24"/>
          <w:szCs w:val="24"/>
        </w:rPr>
        <w:t>Keywords:</w:t>
      </w:r>
      <w:bookmarkEnd w:id="19"/>
    </w:p>
    <w:p w14:paraId="7A1FC516" w14:textId="77777777" w:rsidR="00570285" w:rsidRDefault="00570285">
      <w:pPr>
        <w:rPr>
          <w:rFonts w:ascii="Times New Roman" w:hAnsi="Times New Roman"/>
          <w:b/>
          <w:iCs/>
          <w:sz w:val="24"/>
        </w:rPr>
      </w:pPr>
      <w:r>
        <w:rPr>
          <w:i/>
          <w:iCs/>
        </w:rPr>
        <w:br w:type="page"/>
      </w:r>
    </w:p>
    <w:p w14:paraId="2FD8C585" w14:textId="77777777" w:rsidR="002D0679" w:rsidRDefault="00570285" w:rsidP="008E210B">
      <w:pPr>
        <w:pStyle w:val="1stLevelTitle"/>
      </w:pPr>
      <w:bookmarkStart w:id="20" w:name="_Toc97404980"/>
      <w:r>
        <w:lastRenderedPageBreak/>
        <w:t>3.2. Introduction</w:t>
      </w:r>
      <w:bookmarkEnd w:id="20"/>
    </w:p>
    <w:p w14:paraId="65CE4D8D" w14:textId="77777777" w:rsidR="00570285" w:rsidRDefault="00570285" w:rsidP="008E210B">
      <w:pPr>
        <w:pStyle w:val="MainText"/>
      </w:pPr>
      <w:r w:rsidRPr="00570285">
        <w:t xml:space="preserve">Introduction of each manuscript-based chapter should present the background into the research problem being answered in the </w:t>
      </w:r>
      <w:proofErr w:type="gramStart"/>
      <w:r w:rsidRPr="00570285">
        <w:t>particular chapter</w:t>
      </w:r>
      <w:proofErr w:type="gramEnd"/>
      <w:r w:rsidRPr="00570285">
        <w:t>. This should be logically organized following the scientific method. The hypotheses/objectives of the works should be eventually stated in the final section of the introduction. The main text should follow the appropriate formatting guidelines given in Table 1.</w:t>
      </w:r>
    </w:p>
    <w:p w14:paraId="297C543A" w14:textId="77777777" w:rsidR="00E85E5D" w:rsidRPr="003D54AF" w:rsidRDefault="00E85E5D" w:rsidP="00E85E5D">
      <w:pPr>
        <w:pStyle w:val="ListParagraph"/>
        <w:autoSpaceDE w:val="0"/>
        <w:autoSpaceDN w:val="0"/>
        <w:adjustRightInd w:val="0"/>
        <w:spacing w:line="360" w:lineRule="auto"/>
        <w:rPr>
          <w:lang w:bidi="si-LK"/>
        </w:rPr>
      </w:pPr>
    </w:p>
    <w:p w14:paraId="21B80CF7" w14:textId="77777777" w:rsidR="002D0679" w:rsidRDefault="00570285" w:rsidP="008E210B">
      <w:pPr>
        <w:pStyle w:val="1stLevelTitle"/>
      </w:pPr>
      <w:bookmarkStart w:id="21" w:name="_Toc97404981"/>
      <w:r>
        <w:t>3.</w:t>
      </w:r>
      <w:r w:rsidR="0083056A">
        <w:t>3</w:t>
      </w:r>
      <w:r>
        <w:t xml:space="preserve">. </w:t>
      </w:r>
      <w:r w:rsidR="002D0679">
        <w:t>Materials and Methods</w:t>
      </w:r>
      <w:bookmarkEnd w:id="21"/>
    </w:p>
    <w:p w14:paraId="5A92DA1B" w14:textId="77777777" w:rsidR="003C1E85" w:rsidRDefault="00570285" w:rsidP="008E210B">
      <w:pPr>
        <w:pStyle w:val="MainText"/>
      </w:pPr>
      <w:r w:rsidRPr="00570285">
        <w:t xml:space="preserve">This section should provide enough details so that another person can repeat, </w:t>
      </w:r>
      <w:proofErr w:type="gramStart"/>
      <w:r w:rsidRPr="00570285">
        <w:t>verify</w:t>
      </w:r>
      <w:proofErr w:type="gramEnd"/>
      <w:r w:rsidRPr="00570285">
        <w:t xml:space="preserve"> or continue from where the current work is stopped. Experiments should be always described in a logical order. Generally, adequate description of the site/s where the study is conducted, experimental design/s, and how the data were collected. A detailed description on how the data were </w:t>
      </w:r>
      <w:proofErr w:type="spellStart"/>
      <w:r w:rsidRPr="00570285">
        <w:t>anlaysed</w:t>
      </w:r>
      <w:proofErr w:type="spellEnd"/>
      <w:r w:rsidRPr="00570285">
        <w:t xml:space="preserve"> should be given including the choice of appropriate statistical analytical method/s, number of replicates and sampling frame, mean separation and model evaluation procedures, software and statistical packages invoked. If you have used a well-known </w:t>
      </w:r>
      <w:proofErr w:type="gramStart"/>
      <w:r w:rsidRPr="00570285">
        <w:t>method</w:t>
      </w:r>
      <w:proofErr w:type="gramEnd"/>
      <w:r w:rsidRPr="00570285">
        <w:t xml:space="preserve"> just give the name and reference. When using a new or original method or revised method it should be described in detail. Always give important information like; sizes, volumes, centrifugation speed, temperatures, and equipment used. When special laboratory equipment, assay kits are used the model, make and country of origin should be indicated as appropriate. The main text of this section should follow the appropriate formatting guidelines given in Table 1.</w:t>
      </w:r>
    </w:p>
    <w:p w14:paraId="2CD615AE" w14:textId="6AB1D8C7" w:rsidR="00570285" w:rsidRDefault="003C1E85" w:rsidP="008E210B">
      <w:pPr>
        <w:pStyle w:val="MainText"/>
      </w:pPr>
      <w:r w:rsidRPr="003C1E85">
        <w:rPr>
          <w:rFonts w:ascii="Cambria Math" w:hAnsi="Cambria Math" w:cs="Cambria Math"/>
          <w:i/>
        </w:rPr>
        <w:t xml:space="preserve"> </w:t>
      </w:r>
      <m:oMath>
        <m:r>
          <w:rPr>
            <w:rFonts w:ascii="Cambria Math" w:hAnsi="Cambria Math" w:cs="Cambria Math"/>
          </w:rPr>
          <m:t>x</m:t>
        </m:r>
        <m:r>
          <m:rPr>
            <m:sty m:val="p"/>
          </m:rPr>
          <w:rPr>
            <w:rFonts w:ascii="Cambria Math" w:hAnsi="Cambria Math" w:cs="Cambria Math"/>
          </w:rPr>
          <m:t>=</m:t>
        </m:r>
        <m:f>
          <m:fPr>
            <m:ctrlPr>
              <w:rPr>
                <w:rFonts w:ascii="Cambria Math" w:hAnsi="Cambria Math"/>
              </w:rPr>
            </m:ctrlPr>
          </m:fPr>
          <m:num>
            <m:r>
              <m:rPr>
                <m:sty m:val="p"/>
              </m:rPr>
              <w:rPr>
                <w:rFonts w:ascii="Cambria Math" w:hAnsi="Cambria Math" w:cs="Cambria Math"/>
              </w:rPr>
              <m:t>-</m:t>
            </m:r>
            <m:r>
              <w:rPr>
                <w:rFonts w:ascii="Cambria Math" w:hAnsi="Cambria Math" w:cs="Cambria Math"/>
              </w:rPr>
              <m:t>b</m:t>
            </m:r>
            <m:r>
              <m:rPr>
                <m:sty m:val="p"/>
              </m:rPr>
              <w:rPr>
                <w:rFonts w:ascii="Cambria Math" w:hAnsi="Cambria Math" w:cs="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cs="Cambria Math"/>
                      </w:rPr>
                      <m:t>b</m:t>
                    </m:r>
                  </m:e>
                  <m:sup>
                    <m:r>
                      <m:rPr>
                        <m:sty m:val="p"/>
                      </m:rPr>
                      <w:rPr>
                        <w:rFonts w:ascii="Cambria Math" w:hAnsi="Cambria Math" w:cs="Cambria Math"/>
                      </w:rPr>
                      <m:t>2</m:t>
                    </m:r>
                  </m:sup>
                </m:sSup>
                <m:r>
                  <m:rPr>
                    <m:sty m:val="p"/>
                  </m:rPr>
                  <w:rPr>
                    <w:rFonts w:ascii="Cambria Math" w:hAnsi="Cambria Math" w:cs="Cambria Math"/>
                  </w:rPr>
                  <m:t>-4</m:t>
                </m:r>
                <m:r>
                  <w:rPr>
                    <w:rFonts w:ascii="Cambria Math" w:hAnsi="Cambria Math" w:cs="Cambria Math"/>
                  </w:rPr>
                  <m:t>ac</m:t>
                </m:r>
              </m:e>
            </m:rad>
          </m:num>
          <m:den>
            <m:r>
              <m:rPr>
                <m:sty m:val="p"/>
              </m:rPr>
              <w:rPr>
                <w:rFonts w:ascii="Cambria Math" w:hAnsi="Cambria Math" w:cs="Cambria Math"/>
              </w:rPr>
              <m:t>2</m:t>
            </m:r>
            <m:r>
              <w:rPr>
                <w:rFonts w:ascii="Cambria Math" w:hAnsi="Cambria Math" w:cs="Cambria Math"/>
              </w:rPr>
              <m:t>a</m:t>
            </m:r>
          </m:den>
        </m:f>
      </m:oMath>
      <w:r>
        <w:rPr>
          <w:rFonts w:ascii="Cambria Math" w:eastAsiaTheme="minorEastAsia" w:hAnsi="Cambria Math" w:cs="Cambria Math"/>
          <w:i/>
        </w:rPr>
        <w:tab/>
      </w:r>
      <w:r w:rsidRPr="003D54AF">
        <w:t>………………………………………………….......</w:t>
      </w:r>
      <w:r w:rsidRPr="003D54AF">
        <w:tab/>
        <w:t>Equation 1</w:t>
      </w:r>
    </w:p>
    <w:p w14:paraId="43D63870" w14:textId="77777777" w:rsidR="0022745C" w:rsidRDefault="0022745C" w:rsidP="008E210B">
      <w:pPr>
        <w:pStyle w:val="MainText"/>
      </w:pPr>
    </w:p>
    <w:p w14:paraId="2C0A85A9" w14:textId="0F018F00" w:rsidR="002D0679" w:rsidRDefault="0083056A" w:rsidP="008E210B">
      <w:pPr>
        <w:pStyle w:val="1stLevelTitle"/>
      </w:pPr>
      <w:bookmarkStart w:id="22" w:name="_Toc97404982"/>
      <w:r>
        <w:t xml:space="preserve">3.4. </w:t>
      </w:r>
      <w:r w:rsidR="002D0679">
        <w:t>Results and Discussion</w:t>
      </w:r>
      <w:bookmarkEnd w:id="22"/>
    </w:p>
    <w:p w14:paraId="2AB668E1" w14:textId="77777777" w:rsidR="0083056A" w:rsidRDefault="0083056A" w:rsidP="008E210B">
      <w:pPr>
        <w:pStyle w:val="MainText"/>
      </w:pPr>
      <w:r w:rsidRPr="0083056A">
        <w:t xml:space="preserve">Results should </w:t>
      </w:r>
      <w:proofErr w:type="gramStart"/>
      <w:r w:rsidRPr="0083056A">
        <w:t>describe clearly</w:t>
      </w:r>
      <w:proofErr w:type="gramEnd"/>
      <w:r w:rsidRPr="0083056A">
        <w:t xml:space="preserve"> the findings of the study. Only the relevant results should be presented in the section in accordance with the research problem/s investigated or hypotheses/objectives evaluated. The discussion shows how the results and interpretations agree/disagree with previously published work. If they do not agree with the study, explain possible reasons for the difference found.</w:t>
      </w:r>
    </w:p>
    <w:p w14:paraId="32E25A54" w14:textId="080F0DDF" w:rsidR="00F409DF" w:rsidRDefault="00F409DF" w:rsidP="008E210B">
      <w:pPr>
        <w:pStyle w:val="Tablecaption"/>
      </w:pPr>
      <w:bookmarkStart w:id="23" w:name="_Toc97362459"/>
      <w:r w:rsidRPr="00500F24">
        <w:rPr>
          <w:b/>
        </w:rPr>
        <w:lastRenderedPageBreak/>
        <w:t>Table 1.</w:t>
      </w:r>
      <w:r>
        <w:t xml:space="preserve">  </w:t>
      </w:r>
      <w:r w:rsidR="005321F9">
        <w:t>Average y</w:t>
      </w:r>
      <w:r>
        <w:t xml:space="preserve">ield statistics tomato </w:t>
      </w:r>
      <w:r w:rsidR="00E47956">
        <w:t xml:space="preserve">varieties grown in </w:t>
      </w:r>
      <w:proofErr w:type="spellStart"/>
      <w:r w:rsidR="00965541">
        <w:t>Galenbindunuwewa</w:t>
      </w:r>
      <w:proofErr w:type="spellEnd"/>
      <w:r w:rsidR="00965541">
        <w:t xml:space="preserve"> GN Division, </w:t>
      </w:r>
      <w:r w:rsidR="00E47956">
        <w:t>Anuradhapura, Sri Lanka during 2020-2021 period</w:t>
      </w:r>
      <w:bookmarkEnd w:id="23"/>
    </w:p>
    <w:tbl>
      <w:tblPr>
        <w:tblStyle w:val="PlainTable5"/>
        <w:tblW w:w="5000" w:type="pct"/>
        <w:tblBorders>
          <w:top w:val="single" w:sz="4" w:space="0" w:color="auto"/>
          <w:bottom w:val="single" w:sz="4" w:space="0" w:color="auto"/>
        </w:tblBorders>
        <w:tblLook w:val="0600" w:firstRow="0" w:lastRow="0" w:firstColumn="0" w:lastColumn="0" w:noHBand="1" w:noVBand="1"/>
      </w:tblPr>
      <w:tblGrid>
        <w:gridCol w:w="2760"/>
        <w:gridCol w:w="1843"/>
        <w:gridCol w:w="4423"/>
      </w:tblGrid>
      <w:tr w:rsidR="00F409DF" w14:paraId="5BF2665D" w14:textId="77777777" w:rsidTr="005321F9">
        <w:tc>
          <w:tcPr>
            <w:tcW w:w="1529" w:type="pct"/>
            <w:tcBorders>
              <w:top w:val="single" w:sz="4" w:space="0" w:color="auto"/>
              <w:bottom w:val="single" w:sz="4" w:space="0" w:color="auto"/>
            </w:tcBorders>
          </w:tcPr>
          <w:p w14:paraId="30B01325" w14:textId="77777777" w:rsidR="00F409DF" w:rsidRPr="005321F9" w:rsidRDefault="00E47956" w:rsidP="008E210B">
            <w:pPr>
              <w:pStyle w:val="MainText"/>
            </w:pPr>
            <w:r w:rsidRPr="005321F9">
              <w:t>Variety</w:t>
            </w:r>
          </w:p>
        </w:tc>
        <w:tc>
          <w:tcPr>
            <w:tcW w:w="1021" w:type="pct"/>
            <w:tcBorders>
              <w:top w:val="single" w:sz="4" w:space="0" w:color="auto"/>
              <w:bottom w:val="single" w:sz="4" w:space="0" w:color="auto"/>
            </w:tcBorders>
          </w:tcPr>
          <w:p w14:paraId="6DDB48FB" w14:textId="77777777" w:rsidR="00F409DF" w:rsidRPr="005321F9" w:rsidRDefault="005321F9" w:rsidP="008E210B">
            <w:pPr>
              <w:pStyle w:val="MainText"/>
            </w:pPr>
            <w:r>
              <w:t>Total a</w:t>
            </w:r>
            <w:r w:rsidR="00E47956" w:rsidRPr="005321F9">
              <w:t>rea</w:t>
            </w:r>
            <w:r w:rsidR="00FB3918">
              <w:t xml:space="preserve"> (ha)</w:t>
            </w:r>
          </w:p>
        </w:tc>
        <w:tc>
          <w:tcPr>
            <w:tcW w:w="2451" w:type="pct"/>
            <w:tcBorders>
              <w:top w:val="single" w:sz="4" w:space="0" w:color="auto"/>
              <w:bottom w:val="single" w:sz="4" w:space="0" w:color="auto"/>
            </w:tcBorders>
          </w:tcPr>
          <w:p w14:paraId="108BBD86" w14:textId="77777777" w:rsidR="00F409DF" w:rsidRPr="005321F9" w:rsidRDefault="005321F9" w:rsidP="008E210B">
            <w:pPr>
              <w:pStyle w:val="MainText"/>
            </w:pPr>
            <w:r>
              <w:t>Average y</w:t>
            </w:r>
            <w:r w:rsidR="00E47956" w:rsidRPr="005321F9">
              <w:t>ield (‘000 kg</w:t>
            </w:r>
            <w:r>
              <w:t xml:space="preserve"> </w:t>
            </w:r>
            <w:proofErr w:type="gramStart"/>
            <w:r>
              <w:t>ha</w:t>
            </w:r>
            <w:r w:rsidRPr="005321F9">
              <w:rPr>
                <w:vertAlign w:val="superscript"/>
              </w:rPr>
              <w:t>-1</w:t>
            </w:r>
            <w:proofErr w:type="gramEnd"/>
            <w:r w:rsidR="00E47956" w:rsidRPr="005321F9">
              <w:t>)</w:t>
            </w:r>
          </w:p>
        </w:tc>
      </w:tr>
      <w:tr w:rsidR="00F409DF" w14:paraId="7B538316" w14:textId="77777777" w:rsidTr="005321F9">
        <w:tc>
          <w:tcPr>
            <w:tcW w:w="1529" w:type="pct"/>
            <w:tcBorders>
              <w:top w:val="single" w:sz="4" w:space="0" w:color="auto"/>
            </w:tcBorders>
          </w:tcPr>
          <w:p w14:paraId="7D4DEFD3" w14:textId="77777777" w:rsidR="00F409DF" w:rsidRPr="00E85E5D" w:rsidRDefault="00E47956" w:rsidP="008E210B">
            <w:pPr>
              <w:pStyle w:val="MainText"/>
            </w:pPr>
            <w:proofErr w:type="spellStart"/>
            <w:r w:rsidRPr="00E85E5D">
              <w:t>Maheshi</w:t>
            </w:r>
            <w:proofErr w:type="spellEnd"/>
          </w:p>
        </w:tc>
        <w:tc>
          <w:tcPr>
            <w:tcW w:w="1021" w:type="pct"/>
            <w:tcBorders>
              <w:top w:val="single" w:sz="4" w:space="0" w:color="auto"/>
            </w:tcBorders>
          </w:tcPr>
          <w:p w14:paraId="31F65D07" w14:textId="77777777" w:rsidR="00F409DF" w:rsidRDefault="00965541" w:rsidP="008E210B">
            <w:pPr>
              <w:pStyle w:val="MainText"/>
            </w:pPr>
            <w:r>
              <w:t>2</w:t>
            </w:r>
            <w:r w:rsidR="005321F9">
              <w:t>0</w:t>
            </w:r>
          </w:p>
        </w:tc>
        <w:tc>
          <w:tcPr>
            <w:tcW w:w="2451" w:type="pct"/>
            <w:tcBorders>
              <w:top w:val="single" w:sz="4" w:space="0" w:color="auto"/>
            </w:tcBorders>
          </w:tcPr>
          <w:p w14:paraId="535B9442" w14:textId="77777777" w:rsidR="00F409DF" w:rsidRDefault="005321F9" w:rsidP="008E210B">
            <w:pPr>
              <w:pStyle w:val="MainText"/>
            </w:pPr>
            <w:r>
              <w:t xml:space="preserve">35.08 </w:t>
            </w:r>
            <w:r>
              <w:rPr>
                <w:rFonts w:cs="Times New Roman"/>
              </w:rPr>
              <w:t>± 2.34</w:t>
            </w:r>
          </w:p>
        </w:tc>
      </w:tr>
      <w:tr w:rsidR="00F409DF" w14:paraId="0251187F" w14:textId="77777777" w:rsidTr="005321F9">
        <w:tc>
          <w:tcPr>
            <w:tcW w:w="1529" w:type="pct"/>
          </w:tcPr>
          <w:p w14:paraId="4DD8DE66" w14:textId="77777777" w:rsidR="00F409DF" w:rsidRPr="00E85E5D" w:rsidRDefault="00965541" w:rsidP="008E210B">
            <w:pPr>
              <w:pStyle w:val="MainText"/>
            </w:pPr>
            <w:proofErr w:type="spellStart"/>
            <w:r w:rsidRPr="00E85E5D">
              <w:t>Bhathiya</w:t>
            </w:r>
            <w:proofErr w:type="spellEnd"/>
          </w:p>
        </w:tc>
        <w:tc>
          <w:tcPr>
            <w:tcW w:w="1021" w:type="pct"/>
          </w:tcPr>
          <w:p w14:paraId="13D8CF31" w14:textId="77777777" w:rsidR="00F409DF" w:rsidRDefault="005321F9" w:rsidP="008E210B">
            <w:pPr>
              <w:pStyle w:val="MainText"/>
            </w:pPr>
            <w:r>
              <w:t>3</w:t>
            </w:r>
            <w:r w:rsidR="00FB3918">
              <w:t>2</w:t>
            </w:r>
          </w:p>
        </w:tc>
        <w:tc>
          <w:tcPr>
            <w:tcW w:w="2451" w:type="pct"/>
          </w:tcPr>
          <w:p w14:paraId="7F913FFF" w14:textId="77777777" w:rsidR="00F409DF" w:rsidRDefault="005321F9" w:rsidP="008E210B">
            <w:pPr>
              <w:pStyle w:val="MainText"/>
            </w:pPr>
            <w:r>
              <w:t xml:space="preserve">55.78 </w:t>
            </w:r>
            <w:r>
              <w:rPr>
                <w:rFonts w:cs="Times New Roman"/>
              </w:rPr>
              <w:t>± 5.54</w:t>
            </w:r>
          </w:p>
        </w:tc>
      </w:tr>
      <w:tr w:rsidR="00F409DF" w14:paraId="03C26BF5" w14:textId="77777777" w:rsidTr="005321F9">
        <w:tc>
          <w:tcPr>
            <w:tcW w:w="1529" w:type="pct"/>
          </w:tcPr>
          <w:p w14:paraId="7C25612D" w14:textId="77777777" w:rsidR="00F409DF" w:rsidRDefault="00E47956" w:rsidP="008E210B">
            <w:pPr>
              <w:pStyle w:val="MainText"/>
            </w:pPr>
            <w:r>
              <w:t>T-245</w:t>
            </w:r>
          </w:p>
        </w:tc>
        <w:tc>
          <w:tcPr>
            <w:tcW w:w="1021" w:type="pct"/>
          </w:tcPr>
          <w:p w14:paraId="410DFF86" w14:textId="77777777" w:rsidR="00F409DF" w:rsidRDefault="00FB3918" w:rsidP="008E210B">
            <w:pPr>
              <w:pStyle w:val="MainText"/>
            </w:pPr>
            <w:r>
              <w:t>14</w:t>
            </w:r>
          </w:p>
        </w:tc>
        <w:tc>
          <w:tcPr>
            <w:tcW w:w="2451" w:type="pct"/>
          </w:tcPr>
          <w:p w14:paraId="5110921E" w14:textId="77777777" w:rsidR="00F409DF" w:rsidRDefault="005321F9" w:rsidP="008E210B">
            <w:pPr>
              <w:pStyle w:val="MainText"/>
            </w:pPr>
            <w:r>
              <w:t xml:space="preserve">17.25 </w:t>
            </w:r>
            <w:r>
              <w:rPr>
                <w:rFonts w:cs="Times New Roman"/>
              </w:rPr>
              <w:t>± 4.33</w:t>
            </w:r>
          </w:p>
        </w:tc>
      </w:tr>
    </w:tbl>
    <w:p w14:paraId="54B44E6D" w14:textId="77777777" w:rsidR="00F409DF" w:rsidRDefault="00F409DF" w:rsidP="008E210B">
      <w:pPr>
        <w:pStyle w:val="MainText"/>
      </w:pPr>
    </w:p>
    <w:p w14:paraId="24317CD2" w14:textId="77777777" w:rsidR="00241D7E" w:rsidRDefault="00241D7E" w:rsidP="008E210B">
      <w:pPr>
        <w:pStyle w:val="MainText"/>
      </w:pPr>
      <w:r w:rsidRPr="009D7D35">
        <w:rPr>
          <w:noProof/>
        </w:rPr>
        <w:drawing>
          <wp:inline distT="0" distB="0" distL="0" distR="0" wp14:anchorId="03BD3A8E" wp14:editId="0D7BFAB5">
            <wp:extent cx="5731256" cy="2376929"/>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7742" cy="2387913"/>
                    </a:xfrm>
                    <a:prstGeom prst="rect">
                      <a:avLst/>
                    </a:prstGeom>
                    <a:noFill/>
                  </pic:spPr>
                </pic:pic>
              </a:graphicData>
            </a:graphic>
          </wp:inline>
        </w:drawing>
      </w:r>
    </w:p>
    <w:p w14:paraId="198E5A3C" w14:textId="5F797F82" w:rsidR="00241D7E" w:rsidRDefault="00241D7E" w:rsidP="008E210B">
      <w:pPr>
        <w:pStyle w:val="Figurecaption"/>
      </w:pPr>
      <w:bookmarkStart w:id="24" w:name="_Toc97362734"/>
      <w:r w:rsidRPr="009D7D35">
        <w:rPr>
          <w:b/>
        </w:rPr>
        <w:t>Figure 1.</w:t>
      </w:r>
      <w:r>
        <w:t xml:space="preserve"> Dry weight of mature fruits and dry weight of leaves as predicted by an integrated yield prediction model for field grown tomato in Anuradhapura, Sri Lanka</w:t>
      </w:r>
      <w:bookmarkEnd w:id="24"/>
    </w:p>
    <w:p w14:paraId="05287064" w14:textId="77777777" w:rsidR="00BE4D61" w:rsidRDefault="00BE4D61" w:rsidP="008E210B">
      <w:pPr>
        <w:pStyle w:val="MainText"/>
      </w:pPr>
      <w:r>
        <w:rPr>
          <w:noProof/>
        </w:rPr>
        <w:drawing>
          <wp:inline distT="0" distB="0" distL="0" distR="0" wp14:anchorId="684DB02B" wp14:editId="076C473A">
            <wp:extent cx="5716988" cy="32223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3745" cy="3226110"/>
                    </a:xfrm>
                    <a:prstGeom prst="rect">
                      <a:avLst/>
                    </a:prstGeom>
                    <a:noFill/>
                  </pic:spPr>
                </pic:pic>
              </a:graphicData>
            </a:graphic>
          </wp:inline>
        </w:drawing>
      </w:r>
    </w:p>
    <w:p w14:paraId="7B6C4F77" w14:textId="734614C7" w:rsidR="00BE4D61" w:rsidRDefault="00BE4D61" w:rsidP="008E210B">
      <w:pPr>
        <w:pStyle w:val="Illustrationcaption"/>
      </w:pPr>
      <w:bookmarkStart w:id="25" w:name="_Toc97362839"/>
      <w:r w:rsidRPr="009D7D35">
        <w:rPr>
          <w:b/>
        </w:rPr>
        <w:t>Illustration 1.</w:t>
      </w:r>
      <w:r w:rsidRPr="00BE4D61">
        <w:t xml:space="preserve"> </w:t>
      </w:r>
      <w:r>
        <w:t xml:space="preserve">Components of a tomato flower and </w:t>
      </w:r>
      <w:proofErr w:type="gramStart"/>
      <w:r>
        <w:t>a</w:t>
      </w:r>
      <w:proofErr w:type="gramEnd"/>
      <w:r>
        <w:t xml:space="preserve"> fruit</w:t>
      </w:r>
      <w:bookmarkEnd w:id="25"/>
    </w:p>
    <w:p w14:paraId="05318FB4" w14:textId="2044D01B" w:rsidR="002D0679" w:rsidRDefault="0083056A" w:rsidP="008E210B">
      <w:pPr>
        <w:pStyle w:val="1stLevelTitle"/>
      </w:pPr>
      <w:bookmarkStart w:id="26" w:name="_Toc97404983"/>
      <w:r>
        <w:lastRenderedPageBreak/>
        <w:t xml:space="preserve">3.5. </w:t>
      </w:r>
      <w:r w:rsidR="002D0679">
        <w:t>Conclusion</w:t>
      </w:r>
      <w:bookmarkEnd w:id="26"/>
    </w:p>
    <w:p w14:paraId="5962AF73" w14:textId="77777777" w:rsidR="0083056A" w:rsidRDefault="0083056A" w:rsidP="008E210B">
      <w:pPr>
        <w:pStyle w:val="MainText"/>
      </w:pPr>
      <w:r w:rsidRPr="0083056A">
        <w:t>Conclusion should not repeat what you have said in the discussion. Conclusion should address the research problem and provide answers to the objectives. The text formatting should follow the appropriate formatting guidelines given in Table 1.</w:t>
      </w:r>
    </w:p>
    <w:p w14:paraId="39F1BE6C" w14:textId="77777777" w:rsidR="0083056A" w:rsidRDefault="0083056A">
      <w:pPr>
        <w:rPr>
          <w:rFonts w:ascii="Times New Roman" w:hAnsi="Times New Roman"/>
          <w:sz w:val="24"/>
        </w:rPr>
      </w:pPr>
      <w:r>
        <w:br w:type="page"/>
      </w:r>
    </w:p>
    <w:p w14:paraId="0A230171" w14:textId="77777777" w:rsidR="0083056A" w:rsidRDefault="0083056A" w:rsidP="008E210B">
      <w:pPr>
        <w:pStyle w:val="ChapterNumber"/>
      </w:pPr>
      <w:bookmarkStart w:id="27" w:name="_Toc97404984"/>
      <w:r>
        <w:lastRenderedPageBreak/>
        <w:t>Chapter Four</w:t>
      </w:r>
      <w:bookmarkEnd w:id="27"/>
    </w:p>
    <w:p w14:paraId="7BFAF51C" w14:textId="55D3B212" w:rsidR="002D0679" w:rsidRDefault="002D0679" w:rsidP="0042111C">
      <w:pPr>
        <w:pStyle w:val="ChapterName"/>
      </w:pPr>
      <w:bookmarkStart w:id="28" w:name="_Toc97404985"/>
      <w:r>
        <w:t xml:space="preserve">General </w:t>
      </w:r>
      <w:r w:rsidR="0083056A">
        <w:t>Conclusion</w:t>
      </w:r>
      <w:r w:rsidR="00CD1495">
        <w:t>s</w:t>
      </w:r>
      <w:r>
        <w:t xml:space="preserve"> and Recommendations</w:t>
      </w:r>
      <w:bookmarkEnd w:id="28"/>
      <w:r>
        <w:t xml:space="preserve"> </w:t>
      </w:r>
    </w:p>
    <w:p w14:paraId="659A21B0" w14:textId="77777777" w:rsidR="00AC1DD3" w:rsidRDefault="0083056A" w:rsidP="008E210B">
      <w:pPr>
        <w:pStyle w:val="MainText"/>
      </w:pPr>
      <w:r w:rsidRPr="0083056A">
        <w:t>A general conclusion should be drawn based on the overall aim of the thesis and the appropriate connections should be made to the independent manuscript-based chapters presented. The text formatting should follow the appropriate main text formatting guidelines given in Table 1.</w:t>
      </w:r>
    </w:p>
    <w:p w14:paraId="650B5A24" w14:textId="77777777" w:rsidR="00AC1DD3" w:rsidRDefault="00AC1DD3">
      <w:pPr>
        <w:rPr>
          <w:rFonts w:ascii="Times New Roman" w:hAnsi="Times New Roman"/>
          <w:sz w:val="24"/>
        </w:rPr>
      </w:pPr>
      <w:r>
        <w:br w:type="page"/>
      </w:r>
    </w:p>
    <w:p w14:paraId="7F8E04EB" w14:textId="77777777" w:rsidR="002D0679" w:rsidRDefault="002D0679" w:rsidP="003C63A6">
      <w:pPr>
        <w:pStyle w:val="ChapterNumber"/>
      </w:pPr>
      <w:bookmarkStart w:id="29" w:name="_Toc97404986"/>
      <w:r>
        <w:lastRenderedPageBreak/>
        <w:t>References and Bibliography</w:t>
      </w:r>
      <w:bookmarkEnd w:id="29"/>
    </w:p>
    <w:p w14:paraId="065FB684" w14:textId="77777777" w:rsidR="00AC1DD3" w:rsidRPr="003D54AF" w:rsidRDefault="00AC1DD3" w:rsidP="008E210B">
      <w:pPr>
        <w:pStyle w:val="MainText"/>
      </w:pPr>
      <w:r w:rsidRPr="003D54AF">
        <w:t xml:space="preserve">Use a Reference Manager and Citation Software for populating citations and the list of references. One reference style should be followed for the entire thesis. The list of references for the entire thesis should only be presented in this </w:t>
      </w:r>
      <w:proofErr w:type="spellStart"/>
      <w:r w:rsidRPr="003D54AF">
        <w:t>setion</w:t>
      </w:r>
      <w:proofErr w:type="spellEnd"/>
      <w:r w:rsidRPr="003D54AF">
        <w:t xml:space="preserve">. </w:t>
      </w:r>
    </w:p>
    <w:p w14:paraId="20E9A545" w14:textId="77777777" w:rsidR="00AC1DD3" w:rsidRPr="003D54AF" w:rsidRDefault="00AC1DD3" w:rsidP="008E210B">
      <w:pPr>
        <w:pStyle w:val="MainText"/>
      </w:pPr>
    </w:p>
    <w:p w14:paraId="3E760E33" w14:textId="77777777" w:rsidR="00AC1DD3" w:rsidRPr="003D54AF" w:rsidRDefault="00AC1DD3" w:rsidP="008E210B">
      <w:pPr>
        <w:pStyle w:val="MainText"/>
      </w:pPr>
      <w:r w:rsidRPr="003D54AF">
        <w:t xml:space="preserve">It is strongly recommended to use the Mendeley Reference Manager for citations and adding the list of references which is available via </w:t>
      </w:r>
      <w:hyperlink r:id="rId11" w:history="1">
        <w:r w:rsidRPr="003D54AF">
          <w:rPr>
            <w:rStyle w:val="Hyperlink"/>
          </w:rPr>
          <w:t>https://www.mendeley.com</w:t>
        </w:r>
      </w:hyperlink>
      <w:r w:rsidRPr="003D54AF">
        <w:t xml:space="preserve">.  </w:t>
      </w:r>
    </w:p>
    <w:p w14:paraId="520B94F7" w14:textId="77777777" w:rsidR="00AC1DD3" w:rsidRPr="003D54AF" w:rsidRDefault="00AC1DD3" w:rsidP="008E210B">
      <w:pPr>
        <w:pStyle w:val="MainText"/>
      </w:pPr>
      <w:r w:rsidRPr="003D54AF">
        <w:t xml:space="preserve">Basic guidelines are available at </w:t>
      </w:r>
      <w:hyperlink r:id="rId12" w:history="1">
        <w:r w:rsidRPr="003D54AF">
          <w:rPr>
            <w:rStyle w:val="Hyperlink"/>
          </w:rPr>
          <w:t>https://www.mendeley.com/guides/using-citation-editor/04-citation-styles</w:t>
        </w:r>
      </w:hyperlink>
      <w:r w:rsidRPr="003D54AF">
        <w:t xml:space="preserve">. </w:t>
      </w:r>
    </w:p>
    <w:p w14:paraId="215EAACA" w14:textId="77777777" w:rsidR="00AC1DD3" w:rsidRPr="003D54AF" w:rsidRDefault="00AC1DD3" w:rsidP="008E210B">
      <w:pPr>
        <w:pStyle w:val="MainText"/>
      </w:pPr>
      <w:r w:rsidRPr="003D54AF">
        <w:t xml:space="preserve">An exclusive citation style file ‘Postgraduate Programme, FOA, RUSL’ for Mendeley can be downloaded through Mendeley Desktop via  </w:t>
      </w:r>
      <w:hyperlink r:id="rId13" w:history="1">
        <w:r w:rsidRPr="003D54AF">
          <w:rPr>
            <w:rStyle w:val="Hyperlink"/>
          </w:rPr>
          <w:t>http://csl.mendeley.com/styles/11037681/AgriRJT</w:t>
        </w:r>
      </w:hyperlink>
      <w:r w:rsidRPr="003D54AF">
        <w:t xml:space="preserve">. </w:t>
      </w:r>
    </w:p>
    <w:p w14:paraId="47CABFCE" w14:textId="77777777" w:rsidR="00AC1DD3" w:rsidRPr="003D54AF" w:rsidRDefault="00AC1DD3" w:rsidP="008E210B">
      <w:pPr>
        <w:pStyle w:val="MainText"/>
      </w:pPr>
      <w:r w:rsidRPr="003D54AF">
        <w:t>In-text citations should follow the author-date method (APA style) whereby the author’s last name and the year of publication for the source should appear in the text, for example, (Jones, 1998).</w:t>
      </w:r>
    </w:p>
    <w:p w14:paraId="482D130F" w14:textId="77777777" w:rsidR="00AC1DD3" w:rsidRPr="003D54AF" w:rsidRDefault="00AC1DD3" w:rsidP="008E210B">
      <w:pPr>
        <w:pStyle w:val="MainText"/>
      </w:pPr>
      <w:r w:rsidRPr="003D54AF">
        <w:t xml:space="preserve">The complete reference list should appear alphabetically by name at the end of the paper. </w:t>
      </w:r>
    </w:p>
    <w:p w14:paraId="0440FC65" w14:textId="77777777" w:rsidR="00AC1DD3" w:rsidRPr="003D54AF" w:rsidRDefault="00AC1DD3" w:rsidP="008E210B">
      <w:pPr>
        <w:pStyle w:val="MainText"/>
      </w:pPr>
      <w:r w:rsidRPr="003D54AF">
        <w:t>Please note that a DOI should be provided for all references where available.</w:t>
      </w:r>
    </w:p>
    <w:p w14:paraId="4C1F6F47" w14:textId="77777777" w:rsidR="00AC1DD3" w:rsidRPr="003D54AF" w:rsidRDefault="00AC1DD3" w:rsidP="008E210B">
      <w:pPr>
        <w:pStyle w:val="MainText"/>
      </w:pPr>
      <w:r w:rsidRPr="003D54AF">
        <w:t>You will not be asked to reformat references during proposal report or in the thesis, however, a sample of the most common entries in our reference lists appears below.</w:t>
      </w:r>
    </w:p>
    <w:p w14:paraId="6CFCE6A9" w14:textId="77777777" w:rsidR="00AC1DD3" w:rsidRPr="003D54AF" w:rsidRDefault="00AC1DD3" w:rsidP="008E210B">
      <w:pPr>
        <w:pStyle w:val="MainText"/>
      </w:pPr>
    </w:p>
    <w:p w14:paraId="3D29C281" w14:textId="77777777" w:rsidR="00AC1DD3" w:rsidRPr="003D54AF" w:rsidRDefault="00AC1DD3" w:rsidP="008E210B">
      <w:pPr>
        <w:pStyle w:val="MainText"/>
      </w:pPr>
      <w:r w:rsidRPr="003D54AF">
        <w:t>Within Text Citations</w:t>
      </w:r>
    </w:p>
    <w:p w14:paraId="061791EE" w14:textId="77777777" w:rsidR="00AC1DD3" w:rsidRPr="003D54AF" w:rsidRDefault="00AC1DD3" w:rsidP="008E210B">
      <w:pPr>
        <w:pStyle w:val="MainText"/>
      </w:pPr>
      <w:r w:rsidRPr="003D54AF">
        <w:t>One author: Gabriel (2000) and (Gabriel, 2000)</w:t>
      </w:r>
    </w:p>
    <w:p w14:paraId="5145FA60" w14:textId="77777777" w:rsidR="00AC1DD3" w:rsidRPr="003D54AF" w:rsidRDefault="00AC1DD3" w:rsidP="008E210B">
      <w:pPr>
        <w:pStyle w:val="MainText"/>
      </w:pPr>
      <w:r w:rsidRPr="003D54AF">
        <w:t>Two authors: (</w:t>
      </w:r>
      <w:proofErr w:type="spellStart"/>
      <w:r w:rsidRPr="003D54AF">
        <w:t>Mathes</w:t>
      </w:r>
      <w:proofErr w:type="spellEnd"/>
      <w:r w:rsidRPr="003D54AF">
        <w:t xml:space="preserve"> &amp; </w:t>
      </w:r>
      <w:proofErr w:type="spellStart"/>
      <w:r w:rsidRPr="003D54AF">
        <w:t>Severa</w:t>
      </w:r>
      <w:proofErr w:type="spellEnd"/>
      <w:r w:rsidRPr="003D54AF">
        <w:t xml:space="preserve">, 2004) and </w:t>
      </w:r>
      <w:proofErr w:type="spellStart"/>
      <w:r w:rsidRPr="003D54AF">
        <w:t>Mathes</w:t>
      </w:r>
      <w:proofErr w:type="spellEnd"/>
      <w:r w:rsidRPr="003D54AF">
        <w:t xml:space="preserve"> and </w:t>
      </w:r>
      <w:proofErr w:type="spellStart"/>
      <w:r w:rsidRPr="003D54AF">
        <w:t>Severa</w:t>
      </w:r>
      <w:proofErr w:type="spellEnd"/>
      <w:r w:rsidRPr="003D54AF">
        <w:t xml:space="preserve"> (2004)</w:t>
      </w:r>
      <w:r w:rsidRPr="003D54AF">
        <w:br/>
        <w:t>Three or more authors (first occurrence): Waterman et al. (1993) and (Waterman et al., 1993).</w:t>
      </w:r>
    </w:p>
    <w:p w14:paraId="04A32772" w14:textId="77777777" w:rsidR="00AC1DD3" w:rsidRPr="003D54AF" w:rsidRDefault="00AC1DD3" w:rsidP="008E210B">
      <w:pPr>
        <w:pStyle w:val="MainText"/>
      </w:pPr>
      <w:r w:rsidRPr="003D54AF">
        <w:t>If two papers have first-listed authors with the same name in the reference list: To avoid ambiguity, list as many names as needed to differentiate the papers, followed by “et al.” in citations.</w:t>
      </w:r>
    </w:p>
    <w:p w14:paraId="022CE97B" w14:textId="77777777" w:rsidR="00AC1DD3" w:rsidRPr="003D54AF" w:rsidRDefault="00AC1DD3" w:rsidP="008E210B">
      <w:pPr>
        <w:pStyle w:val="MainText"/>
      </w:pPr>
      <w:proofErr w:type="spellStart"/>
      <w:r w:rsidRPr="003D54AF">
        <w:lastRenderedPageBreak/>
        <w:t>Fannon</w:t>
      </w:r>
      <w:proofErr w:type="spellEnd"/>
      <w:r w:rsidRPr="003D54AF">
        <w:t xml:space="preserve">, Chan, Ramirez, Johnson, and </w:t>
      </w:r>
      <w:proofErr w:type="spellStart"/>
      <w:r w:rsidRPr="003D54AF">
        <w:t>Grimsdottir</w:t>
      </w:r>
      <w:proofErr w:type="spellEnd"/>
      <w:r w:rsidRPr="003D54AF">
        <w:t xml:space="preserve"> (2019) … and </w:t>
      </w:r>
      <w:proofErr w:type="spellStart"/>
      <w:r w:rsidRPr="003D54AF">
        <w:t>Fannon</w:t>
      </w:r>
      <w:proofErr w:type="spellEnd"/>
      <w:r w:rsidRPr="003D54AF">
        <w:t>, Chan, Montego, Daniels, and Miller (</w:t>
      </w:r>
      <w:proofErr w:type="gramStart"/>
      <w:r w:rsidRPr="003D54AF">
        <w:t>2019)…</w:t>
      </w:r>
      <w:proofErr w:type="gramEnd"/>
      <w:r w:rsidRPr="003D54AF">
        <w:t xml:space="preserve"> can be cited as (</w:t>
      </w:r>
      <w:proofErr w:type="spellStart"/>
      <w:r w:rsidRPr="003D54AF">
        <w:t>Fannon</w:t>
      </w:r>
      <w:proofErr w:type="spellEnd"/>
      <w:r w:rsidRPr="003D54AF">
        <w:t xml:space="preserve">, Chan, Ramirez, et al., 2019) or </w:t>
      </w:r>
      <w:proofErr w:type="spellStart"/>
      <w:r w:rsidRPr="003D54AF">
        <w:t>Fannon</w:t>
      </w:r>
      <w:proofErr w:type="spellEnd"/>
      <w:r w:rsidRPr="003D54AF">
        <w:t>, Chan, Ramirez et al. (2019), and (</w:t>
      </w:r>
      <w:proofErr w:type="spellStart"/>
      <w:r w:rsidRPr="003D54AF">
        <w:t>Fannon</w:t>
      </w:r>
      <w:proofErr w:type="spellEnd"/>
      <w:r w:rsidRPr="003D54AF">
        <w:t xml:space="preserve">, Chan, Montego, et al., 2019) or </w:t>
      </w:r>
      <w:proofErr w:type="spellStart"/>
      <w:r w:rsidRPr="003D54AF">
        <w:t>Fannon</w:t>
      </w:r>
      <w:proofErr w:type="spellEnd"/>
      <w:r w:rsidRPr="003D54AF">
        <w:t>, Chan, Montego et al. (2019), respectively.</w:t>
      </w:r>
    </w:p>
    <w:p w14:paraId="1005B57B" w14:textId="77777777" w:rsidR="00AC1DD3" w:rsidRPr="003D54AF" w:rsidRDefault="00AC1DD3" w:rsidP="008E210B">
      <w:pPr>
        <w:pStyle w:val="MainText"/>
      </w:pPr>
      <w:r w:rsidRPr="003D54AF">
        <w:t xml:space="preserve">Personal communication citations are not included in the reference list. Cite personal communications in text only. Give the initials as well as the surname of the </w:t>
      </w:r>
      <w:proofErr w:type="gramStart"/>
      <w:r w:rsidRPr="003D54AF">
        <w:t>communicator, and</w:t>
      </w:r>
      <w:proofErr w:type="gramEnd"/>
      <w:r w:rsidRPr="003D54AF">
        <w:t xml:space="preserve"> provide as exact a date as possible.</w:t>
      </w:r>
    </w:p>
    <w:p w14:paraId="460FE017" w14:textId="77777777" w:rsidR="00AC1DD3" w:rsidRPr="003D54AF" w:rsidRDefault="00AC1DD3" w:rsidP="008E210B">
      <w:pPr>
        <w:pStyle w:val="MainText"/>
      </w:pPr>
      <w:r w:rsidRPr="003D54AF">
        <w:t>References should be cited as ‘in press’ only if the paper has been accepted for publication. Work not yet submitted for publication or under review should be cited as ‘unpublished data’, with the author’s initials and surname given; such work should not be included in the Reference section. Any paper cited as ‘in press’ or under review elsewhere must be uploaded as part of the manuscript submission as a file ‘not for review’ so that it can be seen by the editors and, if necessary, made available to the referees.</w:t>
      </w:r>
    </w:p>
    <w:p w14:paraId="6A14A9DF" w14:textId="77777777" w:rsidR="00AC1DD3" w:rsidRPr="003D54AF" w:rsidRDefault="00AC1DD3" w:rsidP="008E210B">
      <w:pPr>
        <w:pStyle w:val="MainText"/>
      </w:pPr>
    </w:p>
    <w:p w14:paraId="35C5AFD9" w14:textId="77777777" w:rsidR="00AC1DD3" w:rsidRPr="003D54AF" w:rsidRDefault="00AC1DD3" w:rsidP="008E210B">
      <w:pPr>
        <w:pStyle w:val="MainText"/>
      </w:pPr>
      <w:r w:rsidRPr="003D54AF">
        <w:t>In Reference List</w:t>
      </w:r>
    </w:p>
    <w:p w14:paraId="7BF7D785" w14:textId="77777777" w:rsidR="00AC1DD3" w:rsidRPr="003D54AF" w:rsidRDefault="00AC1DD3" w:rsidP="008E210B">
      <w:pPr>
        <w:pStyle w:val="MainText"/>
        <w:rPr>
          <w:b/>
          <w:bCs/>
          <w:i/>
          <w:iCs/>
        </w:rPr>
      </w:pPr>
      <w:r w:rsidRPr="003D54AF">
        <w:t>Journal article</w:t>
      </w:r>
    </w:p>
    <w:p w14:paraId="6E13F24A" w14:textId="77777777" w:rsidR="00AC1DD3" w:rsidRPr="003D54AF" w:rsidRDefault="00AC1DD3" w:rsidP="008E210B">
      <w:pPr>
        <w:pStyle w:val="MainText"/>
      </w:pPr>
      <w:r w:rsidRPr="003D54AF">
        <w:t>DOIs are formatted the same as URLs. The label “DOI:” is not necessary.</w:t>
      </w:r>
    </w:p>
    <w:p w14:paraId="0E42ED28" w14:textId="77777777" w:rsidR="00AC1DD3" w:rsidRPr="003D54AF" w:rsidRDefault="00AC1DD3" w:rsidP="008E210B">
      <w:pPr>
        <w:pStyle w:val="MainText"/>
      </w:pPr>
      <w:r w:rsidRPr="003D54AF">
        <w:t>Surnames and initials for up to 20 authors should be provided in the reference list.</w:t>
      </w:r>
    </w:p>
    <w:p w14:paraId="3890DD24" w14:textId="77777777" w:rsidR="00AC1DD3" w:rsidRPr="003D54AF" w:rsidRDefault="00AC1DD3" w:rsidP="008E210B">
      <w:pPr>
        <w:pStyle w:val="MainText"/>
      </w:pPr>
      <w:r w:rsidRPr="003D54AF">
        <w:t xml:space="preserve">Beers, S. </w:t>
      </w:r>
      <w:proofErr w:type="gramStart"/>
      <w:r w:rsidRPr="003D54AF">
        <w:t>R. ,</w:t>
      </w:r>
      <w:proofErr w:type="gramEnd"/>
      <w:r w:rsidRPr="003D54AF">
        <w:t xml:space="preserve"> &amp; De Bellis, M. D. (2002). Neuropsychological function in children with maltreatment-related posttraumatic stress disorder. </w:t>
      </w:r>
      <w:r w:rsidRPr="003D54AF">
        <w:rPr>
          <w:i/>
          <w:iCs/>
        </w:rPr>
        <w:t>The American Journal of Psychiatry, 159, </w:t>
      </w:r>
      <w:r w:rsidRPr="003D54AF">
        <w:t xml:space="preserve">483–486. </w:t>
      </w:r>
      <w:hyperlink r:id="rId14" w:history="1">
        <w:r w:rsidRPr="003D54AF">
          <w:rPr>
            <w:rStyle w:val="Hyperlink"/>
          </w:rPr>
          <w:t>https://doi</w:t>
        </w:r>
      </w:hyperlink>
      <w:r w:rsidRPr="003D54AF">
        <w:t>.org/10.1176/appi.ajp.159.3.483</w:t>
      </w:r>
    </w:p>
    <w:p w14:paraId="28807E1A" w14:textId="77777777" w:rsidR="00AC1DD3" w:rsidRPr="003D54AF" w:rsidRDefault="00AC1DD3" w:rsidP="008E210B">
      <w:pPr>
        <w:pStyle w:val="MainText"/>
      </w:pPr>
      <w:r w:rsidRPr="003D54AF">
        <w:t xml:space="preserve">Ramus, F., Rosen, S., Dakin, S. C., Day, B. L., </w:t>
      </w:r>
      <w:proofErr w:type="spellStart"/>
      <w:r w:rsidRPr="003D54AF">
        <w:t>Castellote</w:t>
      </w:r>
      <w:proofErr w:type="spellEnd"/>
      <w:r w:rsidRPr="003D54AF">
        <w:t>, J. M., White, S., &amp; Frith, U. (2003). Theories of developmental dyslexia: Insights from a multiple case study of dyslexic adults. </w:t>
      </w:r>
      <w:r w:rsidRPr="003D54AF">
        <w:rPr>
          <w:i/>
          <w:iCs/>
        </w:rPr>
        <w:t>Brain, 126(4), </w:t>
      </w:r>
      <w:r w:rsidRPr="003D54AF">
        <w:t xml:space="preserve">841–865. </w:t>
      </w:r>
      <w:hyperlink r:id="rId15" w:history="1">
        <w:r w:rsidRPr="003D54AF">
          <w:rPr>
            <w:rStyle w:val="Hyperlink"/>
          </w:rPr>
          <w:t>https://doi</w:t>
        </w:r>
      </w:hyperlink>
      <w:r w:rsidRPr="003D54AF">
        <w:t>.org/10.1093/brain/awg076</w:t>
      </w:r>
    </w:p>
    <w:p w14:paraId="647284FC" w14:textId="77777777" w:rsidR="00AC1DD3" w:rsidRPr="003D54AF" w:rsidRDefault="00AC1DD3" w:rsidP="008E210B">
      <w:pPr>
        <w:pStyle w:val="MainText"/>
      </w:pPr>
    </w:p>
    <w:p w14:paraId="186493B6" w14:textId="77777777" w:rsidR="00AC1DD3" w:rsidRPr="003D54AF" w:rsidRDefault="00AC1DD3" w:rsidP="008E210B">
      <w:pPr>
        <w:pStyle w:val="MainText"/>
      </w:pPr>
      <w:r w:rsidRPr="003D54AF">
        <w:t>Book edition</w:t>
      </w:r>
    </w:p>
    <w:p w14:paraId="658370A0" w14:textId="77777777" w:rsidR="00AC1DD3" w:rsidRPr="003D54AF" w:rsidRDefault="00AC1DD3" w:rsidP="008E210B">
      <w:pPr>
        <w:pStyle w:val="MainText"/>
      </w:pPr>
      <w:r w:rsidRPr="003D54AF">
        <w:t>The publisher location is not included in the reference.</w:t>
      </w:r>
    </w:p>
    <w:p w14:paraId="7E849D36" w14:textId="77777777" w:rsidR="00AC1DD3" w:rsidRPr="003D54AF" w:rsidRDefault="00AC1DD3" w:rsidP="008E210B">
      <w:pPr>
        <w:pStyle w:val="MainText"/>
      </w:pPr>
      <w:r w:rsidRPr="003D54AF">
        <w:t>Bradley-Johnson, S. (1994). Psychoeducational assessment of students who are visually impaired or blind: Infancy through high school (2</w:t>
      </w:r>
      <w:r w:rsidRPr="003D54AF">
        <w:rPr>
          <w:vertAlign w:val="superscript"/>
        </w:rPr>
        <w:t>nd</w:t>
      </w:r>
      <w:r w:rsidRPr="003D54AF">
        <w:t xml:space="preserve"> ed.). Pro-ed.</w:t>
      </w:r>
    </w:p>
    <w:p w14:paraId="409020D2" w14:textId="77777777" w:rsidR="00AC1DD3" w:rsidRPr="003D54AF" w:rsidRDefault="00AC1DD3" w:rsidP="008E210B">
      <w:pPr>
        <w:pStyle w:val="MainText"/>
      </w:pPr>
      <w:r w:rsidRPr="003D54AF">
        <w:lastRenderedPageBreak/>
        <w:t>Edited book</w:t>
      </w:r>
    </w:p>
    <w:p w14:paraId="7447EA08" w14:textId="77777777" w:rsidR="00AC1DD3" w:rsidRPr="003D54AF" w:rsidRDefault="00AC1DD3" w:rsidP="008E210B">
      <w:pPr>
        <w:pStyle w:val="MainText"/>
      </w:pPr>
      <w:proofErr w:type="spellStart"/>
      <w:r w:rsidRPr="003D54AF">
        <w:t>Hawkley</w:t>
      </w:r>
      <w:proofErr w:type="spellEnd"/>
      <w:r w:rsidRPr="003D54AF">
        <w:t xml:space="preserve">, L. C., Preacher, K. J., &amp; Cacioppo, J. T. (2007). Multilevel modeling of social interactions and mood in lonely and socially connected individuals: The MacArthur social neuroscience studies. In A. D. Ong &amp; M. Van </w:t>
      </w:r>
      <w:proofErr w:type="spellStart"/>
      <w:r w:rsidRPr="003D54AF">
        <w:t>Dulmen</w:t>
      </w:r>
      <w:proofErr w:type="spellEnd"/>
      <w:r w:rsidRPr="003D54AF">
        <w:t xml:space="preserve"> (Eds.), </w:t>
      </w:r>
      <w:r w:rsidRPr="003D54AF">
        <w:rPr>
          <w:i/>
          <w:iCs/>
        </w:rPr>
        <w:t>Oxford handbook of methods in positive psychology</w:t>
      </w:r>
      <w:r w:rsidRPr="003D54AF">
        <w:t> (pp. 559–575). Oxford University Press.</w:t>
      </w:r>
    </w:p>
    <w:p w14:paraId="05EA3BA2" w14:textId="77777777" w:rsidR="00AC1DD3" w:rsidRPr="003D54AF" w:rsidRDefault="00AC1DD3" w:rsidP="008E210B">
      <w:pPr>
        <w:pStyle w:val="MainText"/>
      </w:pPr>
      <w:r w:rsidRPr="003D54AF">
        <w:t>Data sets</w:t>
      </w:r>
    </w:p>
    <w:p w14:paraId="05FE59BF" w14:textId="77777777" w:rsidR="00AC1DD3" w:rsidRPr="003D54AF" w:rsidRDefault="00AC1DD3" w:rsidP="008E210B">
      <w:pPr>
        <w:pStyle w:val="MainText"/>
      </w:pPr>
      <w:r w:rsidRPr="003D54AF">
        <w:t>For any data with a unique identifier the format should be as follows:</w:t>
      </w:r>
    </w:p>
    <w:p w14:paraId="09C5A817" w14:textId="77777777" w:rsidR="00AC1DD3" w:rsidRPr="003D54AF" w:rsidRDefault="00AC1DD3" w:rsidP="008E210B">
      <w:pPr>
        <w:pStyle w:val="MainText"/>
      </w:pPr>
      <w:proofErr w:type="spellStart"/>
      <w:r w:rsidRPr="003D54AF">
        <w:t>Prugh</w:t>
      </w:r>
      <w:proofErr w:type="spellEnd"/>
      <w:r w:rsidRPr="003D54AF">
        <w:t>, L. &amp; Golden, C. (2013). Data from: Does moonlight increase predation risk? Meta-analysis reveals divergent responses of nocturnal mammals to lunar cycles. </w:t>
      </w:r>
      <w:r w:rsidRPr="003D54AF">
        <w:rPr>
          <w:i/>
          <w:iCs/>
        </w:rPr>
        <w:t>Dryad Digital Repository</w:t>
      </w:r>
      <w:r w:rsidRPr="003D54AF">
        <w:t xml:space="preserve">, </w:t>
      </w:r>
      <w:hyperlink r:id="rId16" w:history="1">
        <w:r w:rsidRPr="003D54AF">
          <w:rPr>
            <w:rStyle w:val="Hyperlink"/>
          </w:rPr>
          <w:t>http://dx</w:t>
        </w:r>
      </w:hyperlink>
      <w:r w:rsidRPr="003D54AF">
        <w:t>.doi.org/105061/dryad.tm723.</w:t>
      </w:r>
    </w:p>
    <w:p w14:paraId="7ECE3A91" w14:textId="77777777" w:rsidR="00AC1DD3" w:rsidRPr="003D54AF" w:rsidRDefault="00AC1DD3" w:rsidP="008E210B">
      <w:pPr>
        <w:pStyle w:val="MainText"/>
      </w:pPr>
      <w:r w:rsidRPr="003D54AF">
        <w:t>Olden, J. (2015). Integrating landscape connectivity and invasion vulnerability to guide offensive and defensive invasive species management. </w:t>
      </w:r>
      <w:proofErr w:type="spellStart"/>
      <w:r w:rsidRPr="003D54AF">
        <w:rPr>
          <w:i/>
          <w:iCs/>
        </w:rPr>
        <w:t>Figshare</w:t>
      </w:r>
      <w:proofErr w:type="spellEnd"/>
      <w:r w:rsidRPr="003D54AF">
        <w:t xml:space="preserve">. </w:t>
      </w:r>
      <w:hyperlink r:id="rId17" w:history="1">
        <w:r w:rsidRPr="003D54AF">
          <w:rPr>
            <w:rStyle w:val="Hyperlink"/>
          </w:rPr>
          <w:t>https://dx</w:t>
        </w:r>
      </w:hyperlink>
      <w:proofErr w:type="gramStart"/>
      <w:r w:rsidRPr="003D54AF">
        <w:t>.doi.org/10.6084/m9.figshare.1285847.v</w:t>
      </w:r>
      <w:proofErr w:type="gramEnd"/>
      <w:r w:rsidRPr="003D54AF">
        <w:t>2</w:t>
      </w:r>
    </w:p>
    <w:p w14:paraId="48A9C011" w14:textId="77777777" w:rsidR="00AC1DD3" w:rsidRPr="003D54AF" w:rsidRDefault="00AC1DD3" w:rsidP="008E210B">
      <w:pPr>
        <w:pStyle w:val="MainText"/>
      </w:pPr>
      <w:r w:rsidRPr="003D54AF">
        <w:t>Citations from web pages:</w:t>
      </w:r>
    </w:p>
    <w:p w14:paraId="333A1B87" w14:textId="77777777" w:rsidR="00AC1DD3" w:rsidRPr="003D54AF" w:rsidRDefault="00AC1DD3" w:rsidP="008E210B">
      <w:pPr>
        <w:pStyle w:val="MainText"/>
      </w:pPr>
      <w:r w:rsidRPr="003D54AF">
        <w:t>Authors may sometimes wish to cite information available from the internet in similar ways to the citation of published literature. In using this option, authors are asked to ensure that:</w:t>
      </w:r>
    </w:p>
    <w:p w14:paraId="573ECB3B" w14:textId="77777777" w:rsidR="00AC1DD3" w:rsidRPr="003D54AF" w:rsidRDefault="00AC1DD3" w:rsidP="008E210B">
      <w:pPr>
        <w:pStyle w:val="MainText"/>
      </w:pPr>
      <w:r w:rsidRPr="003D54AF">
        <w:t xml:space="preserve">fully authenticated addresses are included in the reference list, along with titles, years and authors of the sources being </w:t>
      </w:r>
      <w:proofErr w:type="gramStart"/>
      <w:r w:rsidRPr="003D54AF">
        <w:t>cited;</w:t>
      </w:r>
      <w:proofErr w:type="gramEnd"/>
    </w:p>
    <w:p w14:paraId="1F077153" w14:textId="77777777" w:rsidR="00AC1DD3" w:rsidRPr="003D54AF" w:rsidRDefault="00AC1DD3" w:rsidP="008E210B">
      <w:pPr>
        <w:pStyle w:val="MainText"/>
      </w:pPr>
      <w:r w:rsidRPr="003D54AF">
        <w:t xml:space="preserve">the sites or information sources have sufficient longevity and ease of access for others to follow up the </w:t>
      </w:r>
      <w:proofErr w:type="gramStart"/>
      <w:r w:rsidRPr="003D54AF">
        <w:t>citation;</w:t>
      </w:r>
      <w:proofErr w:type="gramEnd"/>
    </w:p>
    <w:p w14:paraId="7B933D4A" w14:textId="77777777" w:rsidR="00AC1DD3" w:rsidRPr="003D54AF" w:rsidRDefault="00AC1DD3" w:rsidP="008E210B">
      <w:pPr>
        <w:pStyle w:val="MainText"/>
      </w:pPr>
      <w:r w:rsidRPr="003D54AF">
        <w:t xml:space="preserve">the information is of a scientific quality at least equal to that of peer-reviewed information available in learned scientific </w:t>
      </w:r>
      <w:proofErr w:type="gramStart"/>
      <w:r w:rsidRPr="003D54AF">
        <w:t>journals;</w:t>
      </w:r>
      <w:proofErr w:type="gramEnd"/>
    </w:p>
    <w:p w14:paraId="5AA32C4E" w14:textId="77777777" w:rsidR="00AC1DD3" w:rsidRPr="003D54AF" w:rsidRDefault="00AC1DD3" w:rsidP="008E210B">
      <w:pPr>
        <w:pStyle w:val="MainText"/>
      </w:pPr>
      <w:r w:rsidRPr="003D54AF">
        <w:t>hard literature sources are used in preference where they are available.</w:t>
      </w:r>
    </w:p>
    <w:p w14:paraId="40E77FE2" w14:textId="77777777" w:rsidR="00AC1DD3" w:rsidRDefault="00AC1DD3" w:rsidP="008E210B">
      <w:pPr>
        <w:pStyle w:val="MainText"/>
      </w:pPr>
      <w:r w:rsidRPr="003D54AF">
        <w:t xml:space="preserve">It is likely that official web sites from </w:t>
      </w:r>
      <w:proofErr w:type="spellStart"/>
      <w:r w:rsidRPr="003D54AF">
        <w:t>organisations</w:t>
      </w:r>
      <w:proofErr w:type="spellEnd"/>
      <w:r w:rsidRPr="003D54AF">
        <w:t xml:space="preserve"> such as learned societies, government bodies or reputable NGOs will most often satisfy quality criteria.</w:t>
      </w:r>
    </w:p>
    <w:p w14:paraId="0C21C8E3" w14:textId="77777777" w:rsidR="00AC1DD3" w:rsidRDefault="00AC1DD3">
      <w:pPr>
        <w:rPr>
          <w:rFonts w:ascii="Times New Roman" w:hAnsi="Times New Roman"/>
          <w:sz w:val="24"/>
        </w:rPr>
      </w:pPr>
      <w:r>
        <w:br w:type="page"/>
      </w:r>
    </w:p>
    <w:p w14:paraId="07246065" w14:textId="77777777" w:rsidR="002D0679" w:rsidRDefault="002D0679" w:rsidP="003C63A6">
      <w:pPr>
        <w:pStyle w:val="ChapterNumber"/>
      </w:pPr>
      <w:bookmarkStart w:id="30" w:name="_Toc97404987"/>
      <w:r>
        <w:lastRenderedPageBreak/>
        <w:t>Appendices</w:t>
      </w:r>
      <w:bookmarkEnd w:id="30"/>
    </w:p>
    <w:p w14:paraId="1992B173" w14:textId="77777777" w:rsidR="00AC1DD3" w:rsidRDefault="00AC1DD3" w:rsidP="008E210B">
      <w:pPr>
        <w:pStyle w:val="MainText"/>
      </w:pPr>
      <w:r w:rsidRPr="00AC1DD3">
        <w:t xml:space="preserve">This contain useful information to the reader, which is related to the text but cannot be included in the text, such information can include tables too detailed for text presentations, technical notes on methods, interview schedules, </w:t>
      </w:r>
      <w:proofErr w:type="gramStart"/>
      <w:r w:rsidRPr="00AC1DD3">
        <w:t>questionnaires</w:t>
      </w:r>
      <w:proofErr w:type="gramEnd"/>
      <w:r w:rsidRPr="00AC1DD3">
        <w:t xml:space="preserve"> and case studies too long to be put in the text.</w:t>
      </w:r>
    </w:p>
    <w:p w14:paraId="2BAE4971" w14:textId="77777777" w:rsidR="00AC1DD3" w:rsidRDefault="00AC1DD3">
      <w:pPr>
        <w:rPr>
          <w:rFonts w:ascii="Times New Roman" w:hAnsi="Times New Roman"/>
          <w:sz w:val="24"/>
        </w:rPr>
      </w:pPr>
      <w:r>
        <w:br w:type="page"/>
      </w:r>
    </w:p>
    <w:p w14:paraId="58444486" w14:textId="383879E0" w:rsidR="002D0679" w:rsidRDefault="002D0679" w:rsidP="003C63A6">
      <w:pPr>
        <w:pStyle w:val="ChapterNumber"/>
      </w:pPr>
      <w:bookmarkStart w:id="31" w:name="_Toc97404988"/>
      <w:r>
        <w:lastRenderedPageBreak/>
        <w:t>List of Publications</w:t>
      </w:r>
      <w:bookmarkEnd w:id="31"/>
    </w:p>
    <w:p w14:paraId="4E05A5AA" w14:textId="77777777" w:rsidR="005D59CF" w:rsidRDefault="00AC1DD3" w:rsidP="008E210B">
      <w:pPr>
        <w:pStyle w:val="MainText"/>
      </w:pPr>
      <w:r w:rsidRPr="00AC1DD3">
        <w:t>Give the bibliographic information of the complete list of publications made as outcome of the present study.</w:t>
      </w:r>
    </w:p>
    <w:p w14:paraId="49B1548E" w14:textId="0C153E27" w:rsidR="005D59CF" w:rsidRDefault="005D59CF">
      <w:pPr>
        <w:rPr>
          <w:rFonts w:ascii="Times New Roman" w:hAnsi="Times New Roman"/>
          <w:sz w:val="24"/>
        </w:rPr>
      </w:pPr>
      <w:r>
        <w:br w:type="page"/>
      </w:r>
    </w:p>
    <w:p w14:paraId="7D6578B6" w14:textId="2782027B" w:rsidR="00311164" w:rsidRPr="007D75C9" w:rsidRDefault="00D8046E" w:rsidP="00523C31">
      <w:pPr>
        <w:pStyle w:val="MainText"/>
      </w:pPr>
      <w:r>
        <w:rPr>
          <w:noProof/>
          <w:color w:val="BBA14F"/>
        </w:rPr>
        <w:lastRenderedPageBreak/>
        <mc:AlternateContent>
          <mc:Choice Requires="wps">
            <w:drawing>
              <wp:anchor distT="0" distB="0" distL="114300" distR="114300" simplePos="0" relativeHeight="251676672" behindDoc="0" locked="0" layoutInCell="1" allowOverlap="1" wp14:anchorId="1F774134" wp14:editId="13A57AF0">
                <wp:simplePos x="0" y="0"/>
                <wp:positionH relativeFrom="column">
                  <wp:posOffset>333375</wp:posOffset>
                </wp:positionH>
                <wp:positionV relativeFrom="paragraph">
                  <wp:posOffset>-133985</wp:posOffset>
                </wp:positionV>
                <wp:extent cx="1115695" cy="45085"/>
                <wp:effectExtent l="0" t="0" r="8255" b="0"/>
                <wp:wrapNone/>
                <wp:docPr id="19" name="Rectangle 19"/>
                <wp:cNvGraphicFramePr/>
                <a:graphic xmlns:a="http://schemas.openxmlformats.org/drawingml/2006/main">
                  <a:graphicData uri="http://schemas.microsoft.com/office/word/2010/wordprocessingShape">
                    <wps:wsp>
                      <wps:cNvSpPr/>
                      <wps:spPr>
                        <a:xfrm flipH="1">
                          <a:off x="0" y="0"/>
                          <a:ext cx="1115695" cy="45085"/>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32E10" id="Rectangle 19" o:spid="_x0000_s1026" style="position:absolute;margin-left:26.25pt;margin-top:-10.55pt;width:87.85pt;height:3.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" fillcolor="#bba14f" stroked="f" strokeweight="1pt"/>
            </w:pict>
          </mc:Fallback>
        </mc:AlternateContent>
      </w:r>
      <w:r>
        <w:rPr>
          <w:noProof/>
          <w:color w:val="BBA14F"/>
        </w:rPr>
        <mc:AlternateContent>
          <mc:Choice Requires="wps">
            <w:drawing>
              <wp:anchor distT="0" distB="0" distL="114300" distR="114300" simplePos="0" relativeHeight="251678720" behindDoc="0" locked="0" layoutInCell="1" allowOverlap="1" wp14:anchorId="0212B452" wp14:editId="50FA179D">
                <wp:simplePos x="0" y="0"/>
                <wp:positionH relativeFrom="column">
                  <wp:posOffset>334645</wp:posOffset>
                </wp:positionH>
                <wp:positionV relativeFrom="paragraph">
                  <wp:posOffset>-45720</wp:posOffset>
                </wp:positionV>
                <wp:extent cx="1115695" cy="45085"/>
                <wp:effectExtent l="0" t="0" r="8255" b="0"/>
                <wp:wrapNone/>
                <wp:docPr id="20" name="Rectangle 20"/>
                <wp:cNvGraphicFramePr/>
                <a:graphic xmlns:a="http://schemas.openxmlformats.org/drawingml/2006/main">
                  <a:graphicData uri="http://schemas.microsoft.com/office/word/2010/wordprocessingShape">
                    <wps:wsp>
                      <wps:cNvSpPr/>
                      <wps:spPr>
                        <a:xfrm flipH="1">
                          <a:off x="0" y="0"/>
                          <a:ext cx="1115695" cy="45085"/>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4D514" id="Rectangle 20" o:spid="_x0000_s1026" style="position:absolute;margin-left:26.35pt;margin-top:-3.6pt;width:87.85pt;height:3.5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" fillcolor="#bba14f" stroked="f" strokeweight="1pt"/>
            </w:pict>
          </mc:Fallback>
        </mc:AlternateContent>
      </w:r>
      <w:r w:rsidR="00B52675">
        <w:rPr>
          <w:noProof/>
          <w:color w:val="BBA14F"/>
        </w:rPr>
        <mc:AlternateContent>
          <mc:Choice Requires="wps">
            <w:drawing>
              <wp:anchor distT="0" distB="0" distL="114300" distR="114300" simplePos="0" relativeHeight="251680768" behindDoc="0" locked="0" layoutInCell="1" allowOverlap="1" wp14:anchorId="2A23C331" wp14:editId="41A5E095">
                <wp:simplePos x="0" y="0"/>
                <wp:positionH relativeFrom="column">
                  <wp:posOffset>335915</wp:posOffset>
                </wp:positionH>
                <wp:positionV relativeFrom="paragraph">
                  <wp:posOffset>41698</wp:posOffset>
                </wp:positionV>
                <wp:extent cx="1115695" cy="45085"/>
                <wp:effectExtent l="0" t="0" r="8255" b="0"/>
                <wp:wrapNone/>
                <wp:docPr id="21" name="Rectangle 21"/>
                <wp:cNvGraphicFramePr/>
                <a:graphic xmlns:a="http://schemas.openxmlformats.org/drawingml/2006/main">
                  <a:graphicData uri="http://schemas.microsoft.com/office/word/2010/wordprocessingShape">
                    <wps:wsp>
                      <wps:cNvSpPr/>
                      <wps:spPr>
                        <a:xfrm flipH="1">
                          <a:off x="0" y="0"/>
                          <a:ext cx="1115695" cy="45085"/>
                        </a:xfrm>
                        <a:prstGeom prst="rect">
                          <a:avLst/>
                        </a:prstGeom>
                        <a:solidFill>
                          <a:srgbClr val="BBA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5735D" id="Rectangle 21" o:spid="_x0000_s1026" style="position:absolute;margin-left:26.45pt;margin-top:3.3pt;width:87.85pt;height:3.5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" fillcolor="#bba14f" stroked="f" strokeweight="1pt"/>
            </w:pict>
          </mc:Fallback>
        </mc:AlternateContent>
      </w:r>
      <w:r w:rsidR="00CF056F">
        <w:rPr>
          <w:noProof/>
        </w:rPr>
        <mc:AlternateContent>
          <mc:Choice Requires="wps">
            <w:drawing>
              <wp:anchor distT="0" distB="0" distL="114300" distR="114300" simplePos="0" relativeHeight="251668480" behindDoc="0" locked="0" layoutInCell="1" allowOverlap="1" wp14:anchorId="5FF53B3C" wp14:editId="754B66E6">
                <wp:simplePos x="0" y="0"/>
                <wp:positionH relativeFrom="column">
                  <wp:posOffset>335993</wp:posOffset>
                </wp:positionH>
                <wp:positionV relativeFrom="paragraph">
                  <wp:posOffset>-920115</wp:posOffset>
                </wp:positionV>
                <wp:extent cx="1118235" cy="10688955"/>
                <wp:effectExtent l="0" t="0" r="24765" b="17145"/>
                <wp:wrapNone/>
                <wp:docPr id="9" name="Text Box 9"/>
                <wp:cNvGraphicFramePr/>
                <a:graphic xmlns:a="http://schemas.openxmlformats.org/drawingml/2006/main">
                  <a:graphicData uri="http://schemas.microsoft.com/office/word/2010/wordprocessingShape">
                    <wps:wsp>
                      <wps:cNvSpPr txBox="1"/>
                      <wps:spPr>
                        <a:xfrm>
                          <a:off x="0" y="0"/>
                          <a:ext cx="1118235" cy="10688955"/>
                        </a:xfrm>
                        <a:prstGeom prst="rect">
                          <a:avLst/>
                        </a:prstGeom>
                        <a:solidFill>
                          <a:srgbClr val="330000"/>
                        </a:solidFill>
                        <a:ln w="12700">
                          <a:solidFill>
                            <a:schemeClr val="tx1"/>
                          </a:solidFill>
                        </a:ln>
                      </wps:spPr>
                      <wps:txbx>
                        <w:txbxContent>
                          <w:p w14:paraId="2956364D" w14:textId="55995B8D" w:rsidR="00311164" w:rsidRPr="00CF056F" w:rsidRDefault="00311164" w:rsidP="00311164">
                            <w:pPr>
                              <w:jc w:val="center"/>
                              <w:rPr>
                                <w:rFonts w:ascii="Times New Roman" w:hAnsi="Times New Roman" w:cs="Times New Roman"/>
                                <w:b/>
                                <w:bCs/>
                                <w:color w:val="BBA14F"/>
                                <w:sz w:val="24"/>
                                <w:szCs w:val="24"/>
                              </w:rPr>
                            </w:pPr>
                            <w:r w:rsidRPr="00CF056F">
                              <w:rPr>
                                <w:rFonts w:ascii="Times New Roman" w:hAnsi="Times New Roman" w:cs="Times New Roman"/>
                                <w:b/>
                                <w:bCs/>
                                <w:color w:val="BBA14F"/>
                                <w:sz w:val="24"/>
                                <w:szCs w:val="24"/>
                              </w:rPr>
                              <w:t xml:space="preserve">EFFECT OF SALINITY ON GROWTH AND YIELD OF TOMATO     </w:t>
                            </w:r>
                            <w:r w:rsidR="00EE7C3B" w:rsidRPr="00CF056F">
                              <w:rPr>
                                <w:rFonts w:ascii="Times New Roman" w:hAnsi="Times New Roman" w:cs="Times New Roman"/>
                                <w:b/>
                                <w:bCs/>
                                <w:color w:val="BBA14F"/>
                                <w:sz w:val="24"/>
                                <w:szCs w:val="24"/>
                              </w:rPr>
                              <w:t xml:space="preserve">           </w:t>
                            </w:r>
                            <w:r w:rsidRPr="00CF056F">
                              <w:rPr>
                                <w:rFonts w:ascii="Times New Roman" w:hAnsi="Times New Roman" w:cs="Times New Roman"/>
                                <w:b/>
                                <w:bCs/>
                                <w:color w:val="BBA14F"/>
                                <w:sz w:val="24"/>
                                <w:szCs w:val="24"/>
                              </w:rPr>
                              <w:t xml:space="preserve">  G.P.L. </w:t>
                            </w:r>
                            <w:proofErr w:type="spellStart"/>
                            <w:r w:rsidRPr="00CF056F">
                              <w:rPr>
                                <w:rFonts w:ascii="Times New Roman" w:hAnsi="Times New Roman" w:cs="Times New Roman"/>
                                <w:b/>
                                <w:bCs/>
                                <w:color w:val="BBA14F"/>
                                <w:sz w:val="24"/>
                                <w:szCs w:val="24"/>
                              </w:rPr>
                              <w:t>Perera</w:t>
                            </w:r>
                            <w:proofErr w:type="spellEnd"/>
                            <w:r w:rsidR="00EE7C3B" w:rsidRPr="00CF056F">
                              <w:rPr>
                                <w:rFonts w:ascii="Times New Roman" w:hAnsi="Times New Roman" w:cs="Times New Roman"/>
                                <w:b/>
                                <w:bCs/>
                                <w:color w:val="BBA14F"/>
                                <w:sz w:val="24"/>
                                <w:szCs w:val="24"/>
                              </w:rPr>
                              <w:t xml:space="preserve">                                  PhD/MPhil/MSc Thesis </w:t>
                            </w:r>
                            <w:r w:rsidRPr="00CF056F">
                              <w:rPr>
                                <w:rFonts w:ascii="Times New Roman" w:hAnsi="Times New Roman" w:cs="Times New Roman"/>
                                <w:b/>
                                <w:bCs/>
                                <w:color w:val="BBA14F"/>
                                <w:sz w:val="24"/>
                                <w:szCs w:val="24"/>
                              </w:rPr>
                              <w:t xml:space="preserve">                </w:t>
                            </w:r>
                            <w:r w:rsidR="00CF056F">
                              <w:rPr>
                                <w:rFonts w:ascii="Times New Roman" w:hAnsi="Times New Roman" w:cs="Times New Roman"/>
                                <w:b/>
                                <w:bCs/>
                                <w:color w:val="BBA14F"/>
                                <w:sz w:val="24"/>
                                <w:szCs w:val="24"/>
                              </w:rPr>
                              <w:t xml:space="preserve">       </w:t>
                            </w:r>
                            <w:r w:rsidRPr="00CF056F">
                              <w:rPr>
                                <w:rFonts w:ascii="Times New Roman" w:hAnsi="Times New Roman" w:cs="Times New Roman"/>
                                <w:b/>
                                <w:bCs/>
                                <w:color w:val="BBA14F"/>
                                <w:sz w:val="24"/>
                                <w:szCs w:val="24"/>
                              </w:rPr>
                              <w:t>2022</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53B3C" id="_x0000_t202" coordsize="21600,21600" o:spt="202" path="m,l,21600r21600,l21600,xe">
                <v:stroke joinstyle="miter"/>
                <v:path gradientshapeok="t" o:connecttype="rect"/>
              </v:shapetype>
              <v:shape id="Text Box 9" o:spid="_x0000_s1026" type="#_x0000_t202" style="position:absolute;left:0;text-align:left;margin-left:26.45pt;margin-top:-72.45pt;width:88.05pt;height:84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" fillcolor="#300" strokecolor="black [3213]" strokeweight="1pt">
                <v:textbox style="layout-flow:vertical;mso-layout-flow-alt:bottom-to-top">
                  <w:txbxContent>
                    <w:p w14:paraId="2956364D" w14:textId="55995B8D" w:rsidR="00311164" w:rsidRPr="00CF056F" w:rsidRDefault="00311164" w:rsidP="00311164">
                      <w:pPr>
                        <w:jc w:val="center"/>
                        <w:rPr>
                          <w:rFonts w:ascii="Times New Roman" w:hAnsi="Times New Roman" w:cs="Times New Roman"/>
                          <w:b/>
                          <w:bCs/>
                          <w:color w:val="BBA14F"/>
                          <w:sz w:val="24"/>
                          <w:szCs w:val="24"/>
                        </w:rPr>
                      </w:pPr>
                      <w:r w:rsidRPr="00CF056F">
                        <w:rPr>
                          <w:rFonts w:ascii="Times New Roman" w:hAnsi="Times New Roman" w:cs="Times New Roman"/>
                          <w:b/>
                          <w:bCs/>
                          <w:color w:val="BBA14F"/>
                          <w:sz w:val="24"/>
                          <w:szCs w:val="24"/>
                        </w:rPr>
                        <w:t xml:space="preserve">EFFECT OF SALINITY ON GROWTH AND YIELD OF TOMATO     </w:t>
                      </w:r>
                      <w:r w:rsidR="00EE7C3B" w:rsidRPr="00CF056F">
                        <w:rPr>
                          <w:rFonts w:ascii="Times New Roman" w:hAnsi="Times New Roman" w:cs="Times New Roman"/>
                          <w:b/>
                          <w:bCs/>
                          <w:color w:val="BBA14F"/>
                          <w:sz w:val="24"/>
                          <w:szCs w:val="24"/>
                        </w:rPr>
                        <w:t xml:space="preserve">           </w:t>
                      </w:r>
                      <w:r w:rsidRPr="00CF056F">
                        <w:rPr>
                          <w:rFonts w:ascii="Times New Roman" w:hAnsi="Times New Roman" w:cs="Times New Roman"/>
                          <w:b/>
                          <w:bCs/>
                          <w:color w:val="BBA14F"/>
                          <w:sz w:val="24"/>
                          <w:szCs w:val="24"/>
                        </w:rPr>
                        <w:t xml:space="preserve">  G.P.L. </w:t>
                      </w:r>
                      <w:proofErr w:type="spellStart"/>
                      <w:r w:rsidRPr="00CF056F">
                        <w:rPr>
                          <w:rFonts w:ascii="Times New Roman" w:hAnsi="Times New Roman" w:cs="Times New Roman"/>
                          <w:b/>
                          <w:bCs/>
                          <w:color w:val="BBA14F"/>
                          <w:sz w:val="24"/>
                          <w:szCs w:val="24"/>
                        </w:rPr>
                        <w:t>Perera</w:t>
                      </w:r>
                      <w:proofErr w:type="spellEnd"/>
                      <w:r w:rsidR="00EE7C3B" w:rsidRPr="00CF056F">
                        <w:rPr>
                          <w:rFonts w:ascii="Times New Roman" w:hAnsi="Times New Roman" w:cs="Times New Roman"/>
                          <w:b/>
                          <w:bCs/>
                          <w:color w:val="BBA14F"/>
                          <w:sz w:val="24"/>
                          <w:szCs w:val="24"/>
                        </w:rPr>
                        <w:t xml:space="preserve">                                  PhD/MPhil/MSc Thesis </w:t>
                      </w:r>
                      <w:r w:rsidRPr="00CF056F">
                        <w:rPr>
                          <w:rFonts w:ascii="Times New Roman" w:hAnsi="Times New Roman" w:cs="Times New Roman"/>
                          <w:b/>
                          <w:bCs/>
                          <w:color w:val="BBA14F"/>
                          <w:sz w:val="24"/>
                          <w:szCs w:val="24"/>
                        </w:rPr>
                        <w:t xml:space="preserve">                </w:t>
                      </w:r>
                      <w:r w:rsidR="00CF056F">
                        <w:rPr>
                          <w:rFonts w:ascii="Times New Roman" w:hAnsi="Times New Roman" w:cs="Times New Roman"/>
                          <w:b/>
                          <w:bCs/>
                          <w:color w:val="BBA14F"/>
                          <w:sz w:val="24"/>
                          <w:szCs w:val="24"/>
                        </w:rPr>
                        <w:t xml:space="preserve">       </w:t>
                      </w:r>
                      <w:r w:rsidRPr="00CF056F">
                        <w:rPr>
                          <w:rFonts w:ascii="Times New Roman" w:hAnsi="Times New Roman" w:cs="Times New Roman"/>
                          <w:b/>
                          <w:bCs/>
                          <w:color w:val="BBA14F"/>
                          <w:sz w:val="24"/>
                          <w:szCs w:val="24"/>
                        </w:rPr>
                        <w:t>2022</w:t>
                      </w:r>
                    </w:p>
                  </w:txbxContent>
                </v:textbox>
              </v:shape>
            </w:pict>
          </mc:Fallback>
        </mc:AlternateContent>
      </w:r>
      <w:r w:rsidR="00523C31">
        <w:rPr>
          <w:noProof/>
        </w:rPr>
        <mc:AlternateContent>
          <mc:Choice Requires="wps">
            <w:drawing>
              <wp:anchor distT="0" distB="0" distL="114300" distR="114300" simplePos="0" relativeHeight="251669504" behindDoc="0" locked="0" layoutInCell="1" allowOverlap="1" wp14:anchorId="41B56703" wp14:editId="2EAD1485">
                <wp:simplePos x="0" y="0"/>
                <wp:positionH relativeFrom="column">
                  <wp:posOffset>2112579</wp:posOffset>
                </wp:positionH>
                <wp:positionV relativeFrom="paragraph">
                  <wp:posOffset>78828</wp:posOffset>
                </wp:positionV>
                <wp:extent cx="3515711" cy="8166538"/>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3515711" cy="8166538"/>
                        </a:xfrm>
                        <a:prstGeom prst="rect">
                          <a:avLst/>
                        </a:prstGeom>
                        <a:noFill/>
                        <a:ln w="6350">
                          <a:noFill/>
                        </a:ln>
                      </wps:spPr>
                      <wps:txbx>
                        <w:txbxContent>
                          <w:p w14:paraId="350009A3" w14:textId="7F24FEEE" w:rsidR="00523C31" w:rsidRPr="00FA4ADA" w:rsidRDefault="00523C31" w:rsidP="00523C31">
                            <w:pPr>
                              <w:pStyle w:val="MainText"/>
                            </w:pPr>
                            <w:r>
                              <w:t>Sp</w:t>
                            </w:r>
                            <w:r w:rsidRPr="00FA4ADA">
                              <w:t>ine of the Hardbound Thesis</w:t>
                            </w:r>
                          </w:p>
                          <w:p w14:paraId="5D7E854F" w14:textId="00510849" w:rsidR="00523C31" w:rsidRPr="007D75C9" w:rsidRDefault="00523C31" w:rsidP="00523C31">
                            <w:pPr>
                              <w:pStyle w:val="MainText"/>
                            </w:pPr>
                            <w:r>
                              <w:t>This should carry a shortened version of the title not exceeding 75 characters including spaces</w:t>
                            </w:r>
                            <w:r w:rsidR="00380D53">
                              <w:t>, name with initials, Thesis type, year of completion</w:t>
                            </w:r>
                            <w:r>
                              <w:t xml:space="preserve">. Formatting should </w:t>
                            </w:r>
                            <w:r w:rsidR="00EE7C3B">
                              <w:t>read</w:t>
                            </w:r>
                            <w:r>
                              <w:t xml:space="preserve"> from bottom to top, font size 12, upper case </w:t>
                            </w:r>
                            <w:r w:rsidR="00EE7C3B">
                              <w:t>letters, center aligned</w:t>
                            </w:r>
                            <w:r w:rsidR="00380D53">
                              <w:t xml:space="preserve">. </w:t>
                            </w:r>
                          </w:p>
                          <w:p w14:paraId="2F84D581" w14:textId="5406CF1E" w:rsidR="00523C31" w:rsidRDefault="00523C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B56703" id="Text Box 3" o:spid="_x0000_s1027" type="#_x0000_t202" style="position:absolute;left:0;text-align:left;margin-left:166.35pt;margin-top:6.2pt;width:276.85pt;height:643.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" filled="f" stroked="f" strokeweight=".5pt">
                <v:textbox>
                  <w:txbxContent>
                    <w:p w14:paraId="350009A3" w14:textId="7F24FEEE" w:rsidR="00523C31" w:rsidRPr="00FA4ADA" w:rsidRDefault="00523C31" w:rsidP="00523C31">
                      <w:pPr>
                        <w:pStyle w:val="MainText"/>
                      </w:pPr>
                      <w:r>
                        <w:t>Sp</w:t>
                      </w:r>
                      <w:r w:rsidRPr="00FA4ADA">
                        <w:t>ine of the Hardbound Thesis</w:t>
                      </w:r>
                    </w:p>
                    <w:p w14:paraId="5D7E854F" w14:textId="00510849" w:rsidR="00523C31" w:rsidRPr="007D75C9" w:rsidRDefault="00523C31" w:rsidP="00523C31">
                      <w:pPr>
                        <w:pStyle w:val="MainText"/>
                      </w:pPr>
                      <w:r>
                        <w:t>This should carry a shortened version of the title not exceeding 75 characters including spaces</w:t>
                      </w:r>
                      <w:r w:rsidR="00380D53">
                        <w:t>, name with initials, Thesis type, year of completion</w:t>
                      </w:r>
                      <w:r>
                        <w:t xml:space="preserve">. Formatting should </w:t>
                      </w:r>
                      <w:r w:rsidR="00EE7C3B">
                        <w:t>read</w:t>
                      </w:r>
                      <w:r>
                        <w:t xml:space="preserve"> from bottom to top, font size 12, upper case </w:t>
                      </w:r>
                      <w:r w:rsidR="00EE7C3B">
                        <w:t>letters, center aligned</w:t>
                      </w:r>
                      <w:r w:rsidR="00380D53">
                        <w:t xml:space="preserve">. </w:t>
                      </w:r>
                    </w:p>
                    <w:p w14:paraId="2F84D581" w14:textId="5406CF1E" w:rsidR="00523C31" w:rsidRDefault="00523C31"/>
                  </w:txbxContent>
                </v:textbox>
              </v:shape>
            </w:pict>
          </mc:Fallback>
        </mc:AlternateContent>
      </w:r>
    </w:p>
    <w:sectPr w:rsidR="00311164" w:rsidRPr="007D75C9" w:rsidSect="003B7D2E">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B3ECB" w14:textId="77777777" w:rsidR="00277EF7" w:rsidRDefault="00277EF7" w:rsidP="003B7D2E">
      <w:pPr>
        <w:spacing w:after="0" w:line="240" w:lineRule="auto"/>
      </w:pPr>
      <w:r>
        <w:separator/>
      </w:r>
    </w:p>
  </w:endnote>
  <w:endnote w:type="continuationSeparator" w:id="0">
    <w:p w14:paraId="03307604" w14:textId="77777777" w:rsidR="00277EF7" w:rsidRDefault="00277EF7" w:rsidP="003B7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772889"/>
      <w:docPartObj>
        <w:docPartGallery w:val="Page Numbers (Bottom of Page)"/>
        <w:docPartUnique/>
      </w:docPartObj>
    </w:sdtPr>
    <w:sdtEndPr>
      <w:rPr>
        <w:rFonts w:ascii="Times New Roman" w:hAnsi="Times New Roman" w:cs="Times New Roman"/>
        <w:noProof/>
        <w:sz w:val="20"/>
        <w:szCs w:val="20"/>
      </w:rPr>
    </w:sdtEndPr>
    <w:sdtContent>
      <w:p w14:paraId="34019AF5" w14:textId="77777777" w:rsidR="003B7D2E" w:rsidRPr="003B7D2E" w:rsidRDefault="003B7D2E">
        <w:pPr>
          <w:pStyle w:val="Footer"/>
          <w:jc w:val="center"/>
          <w:rPr>
            <w:rFonts w:ascii="Times New Roman" w:hAnsi="Times New Roman" w:cs="Times New Roman"/>
            <w:sz w:val="20"/>
            <w:szCs w:val="20"/>
          </w:rPr>
        </w:pPr>
        <w:r w:rsidRPr="003B7D2E">
          <w:rPr>
            <w:rFonts w:ascii="Times New Roman" w:hAnsi="Times New Roman" w:cs="Times New Roman"/>
            <w:sz w:val="20"/>
            <w:szCs w:val="20"/>
          </w:rPr>
          <w:fldChar w:fldCharType="begin"/>
        </w:r>
        <w:r w:rsidRPr="003B7D2E">
          <w:rPr>
            <w:rFonts w:ascii="Times New Roman" w:hAnsi="Times New Roman" w:cs="Times New Roman"/>
            <w:sz w:val="20"/>
            <w:szCs w:val="20"/>
          </w:rPr>
          <w:instrText xml:space="preserve"> PAGE   \* MERGEFORMAT </w:instrText>
        </w:r>
        <w:r w:rsidRPr="003B7D2E">
          <w:rPr>
            <w:rFonts w:ascii="Times New Roman" w:hAnsi="Times New Roman" w:cs="Times New Roman"/>
            <w:sz w:val="20"/>
            <w:szCs w:val="20"/>
          </w:rPr>
          <w:fldChar w:fldCharType="separate"/>
        </w:r>
        <w:r w:rsidRPr="003B7D2E">
          <w:rPr>
            <w:rFonts w:ascii="Times New Roman" w:hAnsi="Times New Roman" w:cs="Times New Roman"/>
            <w:noProof/>
            <w:sz w:val="20"/>
            <w:szCs w:val="20"/>
          </w:rPr>
          <w:t>2</w:t>
        </w:r>
        <w:r w:rsidRPr="003B7D2E">
          <w:rPr>
            <w:rFonts w:ascii="Times New Roman" w:hAnsi="Times New Roman" w:cs="Times New Roman"/>
            <w:noProof/>
            <w:sz w:val="20"/>
            <w:szCs w:val="20"/>
          </w:rPr>
          <w:fldChar w:fldCharType="end"/>
        </w:r>
      </w:p>
    </w:sdtContent>
  </w:sdt>
  <w:p w14:paraId="3CA269E4" w14:textId="77777777" w:rsidR="003B7D2E" w:rsidRDefault="003B7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C2D4C" w14:textId="77777777" w:rsidR="00277EF7" w:rsidRDefault="00277EF7" w:rsidP="003B7D2E">
      <w:pPr>
        <w:spacing w:after="0" w:line="240" w:lineRule="auto"/>
      </w:pPr>
      <w:r>
        <w:separator/>
      </w:r>
    </w:p>
  </w:footnote>
  <w:footnote w:type="continuationSeparator" w:id="0">
    <w:p w14:paraId="728D8E8D" w14:textId="77777777" w:rsidR="00277EF7" w:rsidRDefault="00277EF7" w:rsidP="003B7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736A6"/>
    <w:multiLevelType w:val="hybridMultilevel"/>
    <w:tmpl w:val="A3D8298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3C6E9138">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8257BA0"/>
    <w:multiLevelType w:val="hybridMultilevel"/>
    <w:tmpl w:val="FA18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337C76"/>
    <w:multiLevelType w:val="hybridMultilevel"/>
    <w:tmpl w:val="204C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zNzS3MLe0sLA0M7NQ0lEKTi0uzszPAykwrgUAsIHuNCwAAAA="/>
  </w:docVars>
  <w:rsids>
    <w:rsidRoot w:val="00DD3238"/>
    <w:rsid w:val="00023853"/>
    <w:rsid w:val="00031FF4"/>
    <w:rsid w:val="0008551A"/>
    <w:rsid w:val="000B40D1"/>
    <w:rsid w:val="00146FDD"/>
    <w:rsid w:val="001E5599"/>
    <w:rsid w:val="0022745C"/>
    <w:rsid w:val="00236E0D"/>
    <w:rsid w:val="00241D7E"/>
    <w:rsid w:val="00277EF7"/>
    <w:rsid w:val="002D0679"/>
    <w:rsid w:val="00311164"/>
    <w:rsid w:val="00380D53"/>
    <w:rsid w:val="003B7D2E"/>
    <w:rsid w:val="003C1E85"/>
    <w:rsid w:val="003C63A6"/>
    <w:rsid w:val="0042111C"/>
    <w:rsid w:val="00452C48"/>
    <w:rsid w:val="00460369"/>
    <w:rsid w:val="004E2277"/>
    <w:rsid w:val="00500F24"/>
    <w:rsid w:val="00523C31"/>
    <w:rsid w:val="005321F9"/>
    <w:rsid w:val="00570285"/>
    <w:rsid w:val="00584564"/>
    <w:rsid w:val="005D59CF"/>
    <w:rsid w:val="00611F4D"/>
    <w:rsid w:val="00642A0C"/>
    <w:rsid w:val="007A1329"/>
    <w:rsid w:val="007D75C9"/>
    <w:rsid w:val="008071B8"/>
    <w:rsid w:val="00820B2D"/>
    <w:rsid w:val="0083056A"/>
    <w:rsid w:val="00832CB2"/>
    <w:rsid w:val="0084096C"/>
    <w:rsid w:val="00855D08"/>
    <w:rsid w:val="008E1424"/>
    <w:rsid w:val="008E210B"/>
    <w:rsid w:val="008E5932"/>
    <w:rsid w:val="00965541"/>
    <w:rsid w:val="00967497"/>
    <w:rsid w:val="009C4A3F"/>
    <w:rsid w:val="009D7D35"/>
    <w:rsid w:val="00A408DD"/>
    <w:rsid w:val="00A60F66"/>
    <w:rsid w:val="00A634BC"/>
    <w:rsid w:val="00A66218"/>
    <w:rsid w:val="00AC1DD3"/>
    <w:rsid w:val="00B47760"/>
    <w:rsid w:val="00B52675"/>
    <w:rsid w:val="00B70806"/>
    <w:rsid w:val="00BE4D61"/>
    <w:rsid w:val="00C40598"/>
    <w:rsid w:val="00CA335B"/>
    <w:rsid w:val="00CC01C8"/>
    <w:rsid w:val="00CC6292"/>
    <w:rsid w:val="00CD1495"/>
    <w:rsid w:val="00CD14A1"/>
    <w:rsid w:val="00CF056F"/>
    <w:rsid w:val="00D554C5"/>
    <w:rsid w:val="00D8046E"/>
    <w:rsid w:val="00DD3238"/>
    <w:rsid w:val="00DE5038"/>
    <w:rsid w:val="00E21F6C"/>
    <w:rsid w:val="00E47956"/>
    <w:rsid w:val="00E85E5D"/>
    <w:rsid w:val="00EE7C3B"/>
    <w:rsid w:val="00F07063"/>
    <w:rsid w:val="00F409DF"/>
    <w:rsid w:val="00F8740A"/>
    <w:rsid w:val="00FA4ADA"/>
    <w:rsid w:val="00FB3918"/>
    <w:rsid w:val="00FC598F"/>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481AD"/>
  <w15:chartTrackingRefBased/>
  <w15:docId w15:val="{A0B4BB8D-FB48-46E6-9462-A7AF23E7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rPr>
  </w:style>
  <w:style w:type="paragraph" w:styleId="Heading1">
    <w:name w:val="heading 1"/>
    <w:basedOn w:val="Normal"/>
    <w:next w:val="Normal"/>
    <w:link w:val="Heading1Char"/>
    <w:uiPriority w:val="9"/>
    <w:rsid w:val="003B7D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3B7D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7D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B7D2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7D2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inCoverPage">
    <w:name w:val="Title in Cover Page"/>
    <w:basedOn w:val="Normal"/>
    <w:link w:val="TitleinCoverPageChar"/>
    <w:autoRedefine/>
    <w:qFormat/>
    <w:rsid w:val="008E210B"/>
    <w:pPr>
      <w:spacing w:line="360" w:lineRule="auto"/>
      <w:jc w:val="center"/>
    </w:pPr>
    <w:rPr>
      <w:rFonts w:ascii="Times New Roman" w:hAnsi="Times New Roman"/>
      <w:b/>
      <w:caps/>
      <w:sz w:val="28"/>
    </w:rPr>
  </w:style>
  <w:style w:type="paragraph" w:styleId="Subtitle">
    <w:name w:val="Subtitle"/>
    <w:basedOn w:val="Normal"/>
    <w:next w:val="Normal"/>
    <w:link w:val="SubtitleChar"/>
    <w:uiPriority w:val="11"/>
    <w:rsid w:val="00023853"/>
    <w:pPr>
      <w:numPr>
        <w:ilvl w:val="1"/>
      </w:numPr>
    </w:pPr>
    <w:rPr>
      <w:rFonts w:eastAsiaTheme="minorEastAsia" w:cstheme="minorBidi"/>
      <w:color w:val="5A5A5A" w:themeColor="text1" w:themeTint="A5"/>
      <w:spacing w:val="15"/>
    </w:rPr>
  </w:style>
  <w:style w:type="character" w:customStyle="1" w:styleId="TitleinCoverPageChar">
    <w:name w:val="Title in Cover Page Char"/>
    <w:basedOn w:val="DefaultParagraphFont"/>
    <w:link w:val="TitleinCoverPage"/>
    <w:rsid w:val="008E210B"/>
    <w:rPr>
      <w:rFonts w:ascii="Times New Roman" w:hAnsi="Times New Roman" w:cs="Arial Unicode MS"/>
      <w:b/>
      <w:caps/>
      <w:sz w:val="28"/>
    </w:rPr>
  </w:style>
  <w:style w:type="character" w:customStyle="1" w:styleId="SubtitleChar">
    <w:name w:val="Subtitle Char"/>
    <w:basedOn w:val="DefaultParagraphFont"/>
    <w:link w:val="Subtitle"/>
    <w:uiPriority w:val="11"/>
    <w:rsid w:val="00023853"/>
    <w:rPr>
      <w:rFonts w:eastAsiaTheme="minorEastAsia"/>
      <w:color w:val="5A5A5A" w:themeColor="text1" w:themeTint="A5"/>
      <w:spacing w:val="15"/>
    </w:rPr>
  </w:style>
  <w:style w:type="paragraph" w:customStyle="1" w:styleId="FullNameCoverPage">
    <w:name w:val="Full Name Cover Page"/>
    <w:basedOn w:val="TitleinCoverPage"/>
    <w:link w:val="FullNameCoverPageChar"/>
    <w:autoRedefine/>
    <w:qFormat/>
    <w:rsid w:val="00452C48"/>
    <w:rPr>
      <w:sz w:val="24"/>
    </w:rPr>
  </w:style>
  <w:style w:type="paragraph" w:customStyle="1" w:styleId="MonthandYear">
    <w:name w:val="Month and Year"/>
    <w:basedOn w:val="FullNameCoverPage"/>
    <w:link w:val="MonthandYearChar"/>
    <w:autoRedefine/>
    <w:qFormat/>
    <w:rsid w:val="007A1329"/>
  </w:style>
  <w:style w:type="character" w:customStyle="1" w:styleId="FullNameCoverPageChar">
    <w:name w:val="Full Name Cover Page Char"/>
    <w:basedOn w:val="TitleinCoverPageChar"/>
    <w:link w:val="FullNameCoverPage"/>
    <w:rsid w:val="00452C48"/>
    <w:rPr>
      <w:rFonts w:ascii="Times New Roman" w:hAnsi="Times New Roman" w:cs="Arial Unicode MS"/>
      <w:b/>
      <w:caps/>
      <w:sz w:val="24"/>
    </w:rPr>
  </w:style>
  <w:style w:type="paragraph" w:customStyle="1" w:styleId="MainText">
    <w:name w:val="Main Text"/>
    <w:basedOn w:val="MonthandYear"/>
    <w:link w:val="MainTextChar"/>
    <w:autoRedefine/>
    <w:qFormat/>
    <w:rsid w:val="00AC1DD3"/>
    <w:pPr>
      <w:jc w:val="both"/>
    </w:pPr>
    <w:rPr>
      <w:b w:val="0"/>
      <w:caps w:val="0"/>
    </w:rPr>
  </w:style>
  <w:style w:type="character" w:customStyle="1" w:styleId="MonthandYearChar">
    <w:name w:val="Month and Year Char"/>
    <w:basedOn w:val="FullNameCoverPageChar"/>
    <w:link w:val="MonthandYear"/>
    <w:rsid w:val="007A1329"/>
    <w:rPr>
      <w:rFonts w:ascii="Times New Roman" w:hAnsi="Times New Roman" w:cs="Arial Unicode MS"/>
      <w:b/>
      <w:caps/>
      <w:sz w:val="24"/>
    </w:rPr>
  </w:style>
  <w:style w:type="paragraph" w:styleId="NormalWeb">
    <w:name w:val="Normal (Web)"/>
    <w:basedOn w:val="Normal"/>
    <w:rsid w:val="00031F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TextChar">
    <w:name w:val="Main Text Char"/>
    <w:basedOn w:val="MonthandYearChar"/>
    <w:link w:val="MainText"/>
    <w:rsid w:val="00AC1DD3"/>
    <w:rPr>
      <w:rFonts w:ascii="Times New Roman" w:hAnsi="Times New Roman" w:cs="Arial Unicode MS"/>
      <w:b w:val="0"/>
      <w:caps w:val="0"/>
      <w:sz w:val="24"/>
    </w:rPr>
  </w:style>
  <w:style w:type="paragraph" w:customStyle="1" w:styleId="ChapterNumber">
    <w:name w:val="Chapter Number"/>
    <w:basedOn w:val="MainText"/>
    <w:link w:val="ChapterNumberChar"/>
    <w:autoRedefine/>
    <w:qFormat/>
    <w:rsid w:val="009D7D35"/>
    <w:pPr>
      <w:jc w:val="center"/>
    </w:pPr>
    <w:rPr>
      <w:b/>
      <w:sz w:val="28"/>
    </w:rPr>
  </w:style>
  <w:style w:type="paragraph" w:customStyle="1" w:styleId="ChapterName">
    <w:name w:val="Chapter Name"/>
    <w:basedOn w:val="MainText"/>
    <w:link w:val="ChapterNameChar"/>
    <w:autoRedefine/>
    <w:qFormat/>
    <w:rsid w:val="008E5932"/>
    <w:pPr>
      <w:jc w:val="center"/>
    </w:pPr>
    <w:rPr>
      <w:rFonts w:cs="Times New Roman"/>
      <w:b/>
      <w:bCs/>
      <w:sz w:val="28"/>
      <w:szCs w:val="24"/>
    </w:rPr>
  </w:style>
  <w:style w:type="character" w:customStyle="1" w:styleId="ChapterNumberChar">
    <w:name w:val="Chapter Number Char"/>
    <w:basedOn w:val="MainTextChar"/>
    <w:link w:val="ChapterNumber"/>
    <w:rsid w:val="009D7D35"/>
    <w:rPr>
      <w:rFonts w:ascii="Times New Roman" w:hAnsi="Times New Roman" w:cs="Arial Unicode MS"/>
      <w:b/>
      <w:caps w:val="0"/>
      <w:sz w:val="28"/>
    </w:rPr>
  </w:style>
  <w:style w:type="paragraph" w:customStyle="1" w:styleId="1stLevelTitle">
    <w:name w:val="1st Level Title"/>
    <w:basedOn w:val="ChapterName"/>
    <w:link w:val="1stLevelTitleChar"/>
    <w:autoRedefine/>
    <w:qFormat/>
    <w:rsid w:val="008E5932"/>
    <w:pPr>
      <w:jc w:val="left"/>
    </w:pPr>
  </w:style>
  <w:style w:type="character" w:customStyle="1" w:styleId="ChapterNameChar">
    <w:name w:val="Chapter Name Char"/>
    <w:basedOn w:val="MainTextChar"/>
    <w:link w:val="ChapterName"/>
    <w:rsid w:val="008E5932"/>
    <w:rPr>
      <w:rFonts w:ascii="Times New Roman" w:hAnsi="Times New Roman" w:cs="Times New Roman"/>
      <w:b/>
      <w:bCs/>
      <w:caps w:val="0"/>
      <w:sz w:val="28"/>
      <w:szCs w:val="24"/>
    </w:rPr>
  </w:style>
  <w:style w:type="paragraph" w:customStyle="1" w:styleId="2ndLevelTitle">
    <w:name w:val="2nd Level Title"/>
    <w:basedOn w:val="1stLevelTitle"/>
    <w:link w:val="2ndLevelTitleChar"/>
    <w:autoRedefine/>
    <w:qFormat/>
    <w:rsid w:val="008E5932"/>
  </w:style>
  <w:style w:type="character" w:customStyle="1" w:styleId="1stLevelTitleChar">
    <w:name w:val="1st Level Title Char"/>
    <w:basedOn w:val="ChapterNameChar"/>
    <w:link w:val="1stLevelTitle"/>
    <w:rsid w:val="008E5932"/>
    <w:rPr>
      <w:rFonts w:ascii="Times New Roman" w:hAnsi="Times New Roman" w:cs="Times New Roman"/>
      <w:b/>
      <w:bCs/>
      <w:caps w:val="0"/>
      <w:sz w:val="28"/>
      <w:szCs w:val="24"/>
    </w:rPr>
  </w:style>
  <w:style w:type="paragraph" w:customStyle="1" w:styleId="3rdLevelTitle">
    <w:name w:val="3rd Level Title"/>
    <w:basedOn w:val="2ndLevelTitle"/>
    <w:link w:val="3rdLevelTitleChar"/>
    <w:qFormat/>
    <w:rsid w:val="00855D08"/>
    <w:rPr>
      <w:i/>
    </w:rPr>
  </w:style>
  <w:style w:type="character" w:customStyle="1" w:styleId="2ndLevelTitleChar">
    <w:name w:val="2nd Level Title Char"/>
    <w:basedOn w:val="1stLevelTitleChar"/>
    <w:link w:val="2ndLevelTitle"/>
    <w:rsid w:val="008E5932"/>
    <w:rPr>
      <w:rFonts w:ascii="Times New Roman" w:hAnsi="Times New Roman" w:cs="Times New Roman"/>
      <w:b/>
      <w:bCs/>
      <w:caps w:val="0"/>
      <w:sz w:val="28"/>
      <w:szCs w:val="24"/>
    </w:rPr>
  </w:style>
  <w:style w:type="paragraph" w:customStyle="1" w:styleId="Tablecaption">
    <w:name w:val="Table caption"/>
    <w:basedOn w:val="3rdLevelTitle"/>
    <w:link w:val="TablecaptionChar"/>
    <w:autoRedefine/>
    <w:qFormat/>
    <w:rsid w:val="00CD1495"/>
    <w:pPr>
      <w:ind w:left="900" w:hanging="900"/>
      <w:jc w:val="both"/>
    </w:pPr>
    <w:rPr>
      <w:b w:val="0"/>
      <w:i w:val="0"/>
      <w:sz w:val="24"/>
    </w:rPr>
  </w:style>
  <w:style w:type="character" w:customStyle="1" w:styleId="3rdLevelTitleChar">
    <w:name w:val="3rd Level Title Char"/>
    <w:basedOn w:val="2ndLevelTitleChar"/>
    <w:link w:val="3rdLevelTitle"/>
    <w:rsid w:val="00855D08"/>
    <w:rPr>
      <w:rFonts w:ascii="Times New Roman" w:hAnsi="Times New Roman" w:cs="Times New Roman"/>
      <w:b/>
      <w:bCs/>
      <w:i/>
      <w:caps w:val="0"/>
      <w:sz w:val="24"/>
      <w:szCs w:val="24"/>
    </w:rPr>
  </w:style>
  <w:style w:type="character" w:styleId="Hyperlink">
    <w:name w:val="Hyperlink"/>
    <w:basedOn w:val="DefaultParagraphFont"/>
    <w:uiPriority w:val="99"/>
    <w:rsid w:val="00AC1DD3"/>
    <w:rPr>
      <w:color w:val="0563C1" w:themeColor="hyperlink"/>
      <w:u w:val="single"/>
    </w:rPr>
  </w:style>
  <w:style w:type="character" w:customStyle="1" w:styleId="TablecaptionChar">
    <w:name w:val="Table caption Char"/>
    <w:basedOn w:val="3rdLevelTitleChar"/>
    <w:link w:val="Tablecaption"/>
    <w:rsid w:val="00CD1495"/>
    <w:rPr>
      <w:rFonts w:ascii="Times New Roman" w:hAnsi="Times New Roman" w:cs="Times New Roman"/>
      <w:b w:val="0"/>
      <w:bCs/>
      <w:i w:val="0"/>
      <w:caps w:val="0"/>
      <w:sz w:val="24"/>
      <w:szCs w:val="24"/>
    </w:rPr>
  </w:style>
  <w:style w:type="paragraph" w:styleId="ListParagraph">
    <w:name w:val="List Paragraph"/>
    <w:basedOn w:val="Normal"/>
    <w:uiPriority w:val="34"/>
    <w:qFormat/>
    <w:rsid w:val="00AC1DD3"/>
    <w:pPr>
      <w:spacing w:after="0" w:line="240" w:lineRule="auto"/>
      <w:ind w:left="720"/>
      <w:contextualSpacing/>
    </w:pPr>
    <w:rPr>
      <w:rFonts w:ascii="Times New Roman" w:eastAsia="Times New Roman" w:hAnsi="Times New Roman" w:cs="Times New Roman"/>
      <w:sz w:val="24"/>
      <w:szCs w:val="24"/>
      <w:lang w:bidi="ar-SA"/>
    </w:rPr>
  </w:style>
  <w:style w:type="table" w:styleId="TableGrid">
    <w:name w:val="Table Grid"/>
    <w:basedOn w:val="TableNormal"/>
    <w:uiPriority w:val="39"/>
    <w:rsid w:val="00F40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479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gurecaption">
    <w:name w:val="Figure caption"/>
    <w:basedOn w:val="Tablecaption"/>
    <w:link w:val="FigurecaptionChar"/>
    <w:autoRedefine/>
    <w:qFormat/>
    <w:rsid w:val="00CD1495"/>
    <w:pPr>
      <w:ind w:left="990" w:hanging="990"/>
    </w:pPr>
  </w:style>
  <w:style w:type="paragraph" w:customStyle="1" w:styleId="Illustrationcaption">
    <w:name w:val="Illustration caption"/>
    <w:basedOn w:val="Figurecaption"/>
    <w:link w:val="IllustrationcaptionChar"/>
    <w:autoRedefine/>
    <w:qFormat/>
    <w:rsid w:val="00BE4D61"/>
  </w:style>
  <w:style w:type="character" w:customStyle="1" w:styleId="FigurecaptionChar">
    <w:name w:val="Figure caption Char"/>
    <w:basedOn w:val="TablecaptionChar"/>
    <w:link w:val="Figurecaption"/>
    <w:rsid w:val="00CD1495"/>
    <w:rPr>
      <w:rFonts w:ascii="Times New Roman" w:hAnsi="Times New Roman" w:cs="Times New Roman"/>
      <w:b w:val="0"/>
      <w:bCs/>
      <w:i w:val="0"/>
      <w:caps w:val="0"/>
      <w:sz w:val="24"/>
      <w:szCs w:val="24"/>
    </w:rPr>
  </w:style>
  <w:style w:type="paragraph" w:styleId="Header">
    <w:name w:val="header"/>
    <w:basedOn w:val="Normal"/>
    <w:link w:val="HeaderChar"/>
    <w:uiPriority w:val="99"/>
    <w:unhideWhenUsed/>
    <w:rsid w:val="003B7D2E"/>
    <w:pPr>
      <w:tabs>
        <w:tab w:val="center" w:pos="4680"/>
        <w:tab w:val="right" w:pos="9360"/>
      </w:tabs>
      <w:spacing w:after="0" w:line="240" w:lineRule="auto"/>
    </w:pPr>
  </w:style>
  <w:style w:type="character" w:customStyle="1" w:styleId="IllustrationcaptionChar">
    <w:name w:val="Illustration caption Char"/>
    <w:basedOn w:val="FigurecaptionChar"/>
    <w:link w:val="Illustrationcaption"/>
    <w:rsid w:val="00BE4D61"/>
    <w:rPr>
      <w:rFonts w:ascii="Times New Roman" w:hAnsi="Times New Roman" w:cs="Times New Roman"/>
      <w:b w:val="0"/>
      <w:bCs/>
      <w:i w:val="0"/>
      <w:caps w:val="0"/>
      <w:sz w:val="24"/>
      <w:szCs w:val="24"/>
    </w:rPr>
  </w:style>
  <w:style w:type="character" w:customStyle="1" w:styleId="HeaderChar">
    <w:name w:val="Header Char"/>
    <w:basedOn w:val="DefaultParagraphFont"/>
    <w:link w:val="Header"/>
    <w:uiPriority w:val="99"/>
    <w:rsid w:val="003B7D2E"/>
    <w:rPr>
      <w:rFonts w:cs="Arial Unicode MS"/>
    </w:rPr>
  </w:style>
  <w:style w:type="paragraph" w:styleId="Footer">
    <w:name w:val="footer"/>
    <w:basedOn w:val="Normal"/>
    <w:link w:val="FooterChar"/>
    <w:uiPriority w:val="99"/>
    <w:unhideWhenUsed/>
    <w:rsid w:val="003B7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2E"/>
    <w:rPr>
      <w:rFonts w:cs="Arial Unicode MS"/>
    </w:rPr>
  </w:style>
  <w:style w:type="character" w:customStyle="1" w:styleId="Heading1Char">
    <w:name w:val="Heading 1 Char"/>
    <w:basedOn w:val="DefaultParagraphFont"/>
    <w:link w:val="Heading1"/>
    <w:uiPriority w:val="9"/>
    <w:rsid w:val="003B7D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B7D2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B7D2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B7D2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B7D2E"/>
    <w:rPr>
      <w:rFonts w:asciiTheme="majorHAnsi" w:eastAsiaTheme="majorEastAsia" w:hAnsiTheme="majorHAnsi" w:cstheme="majorBidi"/>
      <w:color w:val="2F5496" w:themeColor="accent1" w:themeShade="BF"/>
    </w:rPr>
  </w:style>
  <w:style w:type="paragraph" w:styleId="TOC2">
    <w:name w:val="toc 2"/>
    <w:basedOn w:val="Normal"/>
    <w:next w:val="Normal"/>
    <w:autoRedefine/>
    <w:uiPriority w:val="39"/>
    <w:unhideWhenUsed/>
    <w:rsid w:val="003B7D2E"/>
    <w:pPr>
      <w:spacing w:after="100"/>
      <w:ind w:left="220"/>
    </w:pPr>
  </w:style>
  <w:style w:type="paragraph" w:styleId="TOC1">
    <w:name w:val="toc 1"/>
    <w:basedOn w:val="Normal"/>
    <w:next w:val="Normal"/>
    <w:autoRedefine/>
    <w:uiPriority w:val="39"/>
    <w:unhideWhenUsed/>
    <w:qFormat/>
    <w:rsid w:val="00DD3238"/>
    <w:pPr>
      <w:tabs>
        <w:tab w:val="right" w:leader="hyphen" w:pos="9016"/>
      </w:tabs>
      <w:spacing w:after="100" w:line="360" w:lineRule="auto"/>
      <w:ind w:left="990" w:hanging="990"/>
    </w:pPr>
    <w:rPr>
      <w:rFonts w:ascii="Times New Roman" w:hAnsi="Times New Roman"/>
      <w:sz w:val="24"/>
    </w:rPr>
  </w:style>
  <w:style w:type="paragraph" w:styleId="TOC5">
    <w:name w:val="toc 5"/>
    <w:basedOn w:val="Normal"/>
    <w:next w:val="Normal"/>
    <w:autoRedefine/>
    <w:uiPriority w:val="39"/>
    <w:unhideWhenUsed/>
    <w:rsid w:val="003B7D2E"/>
    <w:pPr>
      <w:spacing w:after="100"/>
      <w:ind w:left="880"/>
    </w:pPr>
  </w:style>
  <w:style w:type="paragraph" w:styleId="TOC3">
    <w:name w:val="toc 3"/>
    <w:basedOn w:val="Normal"/>
    <w:next w:val="Normal"/>
    <w:autoRedefine/>
    <w:uiPriority w:val="39"/>
    <w:unhideWhenUsed/>
    <w:rsid w:val="003B7D2E"/>
    <w:pPr>
      <w:spacing w:after="100"/>
      <w:ind w:left="440"/>
    </w:pPr>
  </w:style>
  <w:style w:type="paragraph" w:styleId="TOC4">
    <w:name w:val="toc 4"/>
    <w:basedOn w:val="Normal"/>
    <w:next w:val="Normal"/>
    <w:autoRedefine/>
    <w:uiPriority w:val="39"/>
    <w:unhideWhenUsed/>
    <w:rsid w:val="003B7D2E"/>
    <w:pPr>
      <w:spacing w:after="100"/>
      <w:ind w:left="660"/>
    </w:pPr>
  </w:style>
  <w:style w:type="character" w:styleId="CommentReference">
    <w:name w:val="annotation reference"/>
    <w:basedOn w:val="DefaultParagraphFont"/>
    <w:uiPriority w:val="99"/>
    <w:semiHidden/>
    <w:unhideWhenUsed/>
    <w:rsid w:val="00CD1495"/>
    <w:rPr>
      <w:sz w:val="16"/>
      <w:szCs w:val="16"/>
    </w:rPr>
  </w:style>
  <w:style w:type="paragraph" w:styleId="CommentText">
    <w:name w:val="annotation text"/>
    <w:basedOn w:val="Normal"/>
    <w:link w:val="CommentTextChar"/>
    <w:uiPriority w:val="99"/>
    <w:semiHidden/>
    <w:unhideWhenUsed/>
    <w:rsid w:val="00CD1495"/>
    <w:pPr>
      <w:spacing w:line="240" w:lineRule="auto"/>
    </w:pPr>
    <w:rPr>
      <w:sz w:val="20"/>
      <w:szCs w:val="20"/>
    </w:rPr>
  </w:style>
  <w:style w:type="character" w:customStyle="1" w:styleId="CommentTextChar">
    <w:name w:val="Comment Text Char"/>
    <w:basedOn w:val="DefaultParagraphFont"/>
    <w:link w:val="CommentText"/>
    <w:uiPriority w:val="99"/>
    <w:semiHidden/>
    <w:rsid w:val="00CD1495"/>
    <w:rPr>
      <w:rFonts w:cs="Arial Unicode MS"/>
      <w:sz w:val="20"/>
      <w:szCs w:val="20"/>
    </w:rPr>
  </w:style>
  <w:style w:type="paragraph" w:styleId="CommentSubject">
    <w:name w:val="annotation subject"/>
    <w:basedOn w:val="CommentText"/>
    <w:next w:val="CommentText"/>
    <w:link w:val="CommentSubjectChar"/>
    <w:uiPriority w:val="99"/>
    <w:semiHidden/>
    <w:unhideWhenUsed/>
    <w:rsid w:val="00CD1495"/>
    <w:rPr>
      <w:b/>
      <w:bCs/>
    </w:rPr>
  </w:style>
  <w:style w:type="character" w:customStyle="1" w:styleId="CommentSubjectChar">
    <w:name w:val="Comment Subject Char"/>
    <w:basedOn w:val="CommentTextChar"/>
    <w:link w:val="CommentSubject"/>
    <w:uiPriority w:val="99"/>
    <w:semiHidden/>
    <w:rsid w:val="00CD1495"/>
    <w:rPr>
      <w:rFonts w:cs="Arial Unicode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sl.mendeley.com/styles/11037681/AgriRJ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ndeley.com/guides/using-citation-editor/04-citation-styles" TargetMode="External"/><Relationship Id="rId17" Type="http://schemas.openxmlformats.org/officeDocument/2006/relationships/hyperlink" Target="https://dx" TargetMode="External"/><Relationship Id="rId2" Type="http://schemas.openxmlformats.org/officeDocument/2006/relationships/numbering" Target="numbering.xml"/><Relationship Id="rId16" Type="http://schemas.openxmlformats.org/officeDocument/2006/relationships/hyperlink" Target="http://d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 TargetMode="External"/><Relationship Id="rId5" Type="http://schemas.openxmlformats.org/officeDocument/2006/relationships/webSettings" Target="webSettings.xml"/><Relationship Id="rId15" Type="http://schemas.openxmlformats.org/officeDocument/2006/relationships/hyperlink" Target="https://doi"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RUSL%20Teaching\Postgraduate%20Programme\MPhil\Thesis%20Guidelines\PhD%20MPhil%20Thesi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EA518-690D-4226-A5D7-6164B0237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PhD MPhil Thesis Template</Template>
  <TotalTime>42</TotalTime>
  <Pages>24</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Deepthi</dc:creator>
  <cp:keywords/>
  <dc:description/>
  <cp:lastModifiedBy>Nalaka Geekiyanage</cp:lastModifiedBy>
  <cp:revision>8</cp:revision>
  <dcterms:created xsi:type="dcterms:W3CDTF">2022-03-06T14:22:00Z</dcterms:created>
  <dcterms:modified xsi:type="dcterms:W3CDTF">2022-04-01T09:15:00Z</dcterms:modified>
</cp:coreProperties>
</file>